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39E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гр.Нікітіну Ю.Ю. у власність для будівництва та обслуговування житлового будинку, господарських будівель і споруд по вул.Любич-Парахоняк, 11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39E3" w:rsidRDefault="008C39E3" w:rsidP="008C39E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гр.Нікітіна Ю.І. (що діє по довіреності гр.Нікітіна Ю.Ю.),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C39E3" w:rsidRDefault="008C39E3" w:rsidP="008C39E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C39E3" w:rsidRDefault="008C39E3" w:rsidP="008C39E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C39E3" w:rsidRDefault="008C39E3" w:rsidP="008C39E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C39E3" w:rsidRDefault="008C39E3" w:rsidP="008C39E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гр.Нікітіну Юрію Юрійовичу орієнтовною площею 0,0600 га у власність для будівництва та обслуговування житлового будинку, господарських будівель і споруд по вул.Любич-Парахоняк, 11 у м.Винники (графічний додаток №1).</w:t>
      </w:r>
    </w:p>
    <w:p w:rsidR="008C39E3" w:rsidRDefault="008C39E3" w:rsidP="008C39E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Гр.Нікітіну Юрію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C39E3" w:rsidRDefault="008C39E3" w:rsidP="008C39E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C39E3" w:rsidRDefault="008C39E3" w:rsidP="008C39E3">
      <w:pPr>
        <w:spacing w:line="276" w:lineRule="auto"/>
        <w:ind w:left="567" w:right="142"/>
        <w:rPr>
          <w:szCs w:val="24"/>
        </w:rPr>
      </w:pPr>
    </w:p>
    <w:p w:rsidR="008C39E3" w:rsidRDefault="008C39E3" w:rsidP="008C39E3">
      <w:pPr>
        <w:spacing w:line="276" w:lineRule="auto"/>
        <w:ind w:left="567" w:right="142"/>
        <w:rPr>
          <w:szCs w:val="24"/>
        </w:rPr>
      </w:pPr>
    </w:p>
    <w:p w:rsidR="008C39E3" w:rsidRDefault="008C39E3" w:rsidP="008C39E3">
      <w:pPr>
        <w:spacing w:line="276" w:lineRule="auto"/>
        <w:ind w:left="567" w:right="142"/>
        <w:rPr>
          <w:szCs w:val="24"/>
        </w:rPr>
      </w:pPr>
    </w:p>
    <w:p w:rsidR="00213958" w:rsidRPr="006F2805" w:rsidRDefault="008C39E3" w:rsidP="008C39E3">
      <w:pPr>
        <w:rPr>
          <w:sz w:val="28"/>
          <w:szCs w:val="28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785" w:rsidRDefault="001B3785">
      <w:r>
        <w:separator/>
      </w:r>
    </w:p>
  </w:endnote>
  <w:endnote w:type="continuationSeparator" w:id="0">
    <w:p w:rsidR="001B3785" w:rsidRDefault="001B3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785" w:rsidRDefault="001B3785">
      <w:r>
        <w:separator/>
      </w:r>
    </w:p>
  </w:footnote>
  <w:footnote w:type="continuationSeparator" w:id="0">
    <w:p w:rsidR="001B3785" w:rsidRDefault="001B3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3785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39E3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12C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676FD-2B45-4FD0-A990-E4A59B265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2023-03-30T08:08:00Z</dcterms:modified>
</cp:coreProperties>
</file>