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56F5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гр.Романчуку Ю.О.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вул.Загороддя, 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56F52" w:rsidRDefault="00356F52" w:rsidP="00356F52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гр.Романчука Ю.О.,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356F52" w:rsidRDefault="00356F52" w:rsidP="00356F52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356F52" w:rsidRDefault="00356F52" w:rsidP="00356F52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356F52" w:rsidRDefault="00356F52" w:rsidP="00356F52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356F52" w:rsidRDefault="00356F52" w:rsidP="00356F52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356F52" w:rsidRDefault="00356F52" w:rsidP="00356F52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гр.Романчуку Юрію Олексійовичу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0,0450 га по вул.Загороддя,1 у м.Винники (графічний додаток №1).</w:t>
      </w:r>
    </w:p>
    <w:p w:rsidR="00356F52" w:rsidRDefault="00356F52" w:rsidP="00356F52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Гр.Романчуку Юрію Олексійовичу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356F52" w:rsidRDefault="00356F52" w:rsidP="00356F52">
      <w:pPr>
        <w:spacing w:line="276" w:lineRule="auto"/>
        <w:ind w:left="567" w:right="142"/>
        <w:rPr>
          <w:szCs w:val="24"/>
        </w:rPr>
      </w:pPr>
    </w:p>
    <w:p w:rsidR="00356F52" w:rsidRDefault="00356F52" w:rsidP="00356F52">
      <w:pPr>
        <w:spacing w:line="276" w:lineRule="auto"/>
        <w:ind w:left="567" w:right="142"/>
        <w:rPr>
          <w:szCs w:val="24"/>
        </w:rPr>
      </w:pPr>
    </w:p>
    <w:p w:rsidR="00356F52" w:rsidRDefault="00356F52" w:rsidP="00356F52">
      <w:pPr>
        <w:spacing w:line="276" w:lineRule="auto"/>
        <w:ind w:left="567" w:right="142"/>
        <w:rPr>
          <w:szCs w:val="24"/>
        </w:rPr>
      </w:pPr>
    </w:p>
    <w:p w:rsidR="00356F52" w:rsidRDefault="00356F52" w:rsidP="00356F52">
      <w:pPr>
        <w:spacing w:line="276" w:lineRule="auto"/>
        <w:ind w:left="567" w:right="142"/>
        <w:rPr>
          <w:szCs w:val="24"/>
        </w:rPr>
      </w:pPr>
    </w:p>
    <w:p w:rsidR="00356F52" w:rsidRDefault="00356F52" w:rsidP="00356F52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070" w:rsidRDefault="00F06070">
      <w:r>
        <w:separator/>
      </w:r>
    </w:p>
  </w:endnote>
  <w:endnote w:type="continuationSeparator" w:id="0">
    <w:p w:rsidR="00F06070" w:rsidRDefault="00F06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070" w:rsidRDefault="00F06070">
      <w:r>
        <w:separator/>
      </w:r>
    </w:p>
  </w:footnote>
  <w:footnote w:type="continuationSeparator" w:id="0">
    <w:p w:rsidR="00F06070" w:rsidRDefault="00F06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6F5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06070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0EC1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3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FDDC9-4A7A-46CD-A31E-90E45B454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2023-03-31T08:34:00Z</dcterms:modified>
</cp:coreProperties>
</file>