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882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8655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7-ої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27.04.2017р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гр.Уваровій У.М.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вул.Сухомлинського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86559" w:rsidRDefault="00186559" w:rsidP="00186559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гр.Уварової У.М., графічний матеріал на якому зазначено бажане місце розташування,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186559" w:rsidRDefault="00186559" w:rsidP="00186559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186559" w:rsidRDefault="00186559" w:rsidP="00186559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186559" w:rsidRDefault="00186559" w:rsidP="00186559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186559" w:rsidRDefault="00186559" w:rsidP="00186559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186559" w:rsidRDefault="00186559" w:rsidP="0018655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гр.Уваровій Уляні Миколаївні на розроблення технічної документації із землеустрою щодо встановлення (відновлення) меж земельної ділянки  (кадастровий номер 4610160300:01:003:0155) в натурі (на місцевості) для обслуговування житлового будинку, господарських будівель і споруд орієнтовною площею 0,0915 га по вул.Сухомлинського у м.Винники (графічний додаток №1).</w:t>
      </w:r>
    </w:p>
    <w:p w:rsidR="00186559" w:rsidRDefault="00186559" w:rsidP="0018655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Гр.Уваровій Уляні Миколаївні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186559" w:rsidRDefault="00186559" w:rsidP="00186559">
      <w:pPr>
        <w:spacing w:line="276" w:lineRule="auto"/>
        <w:ind w:left="567" w:right="142"/>
        <w:rPr>
          <w:szCs w:val="24"/>
        </w:rPr>
      </w:pPr>
    </w:p>
    <w:p w:rsidR="00186559" w:rsidRDefault="00186559" w:rsidP="00186559">
      <w:pPr>
        <w:spacing w:line="276" w:lineRule="auto"/>
        <w:ind w:left="567" w:right="142"/>
        <w:rPr>
          <w:szCs w:val="24"/>
        </w:rPr>
      </w:pPr>
    </w:p>
    <w:p w:rsidR="00186559" w:rsidRDefault="00186559" w:rsidP="00186559">
      <w:pPr>
        <w:spacing w:line="276" w:lineRule="auto"/>
        <w:ind w:left="567" w:right="142"/>
        <w:rPr>
          <w:szCs w:val="24"/>
        </w:rPr>
      </w:pPr>
    </w:p>
    <w:p w:rsidR="00186559" w:rsidRDefault="00186559" w:rsidP="00186559">
      <w:pPr>
        <w:spacing w:line="276" w:lineRule="auto"/>
        <w:ind w:left="567" w:right="142"/>
        <w:rPr>
          <w:szCs w:val="24"/>
        </w:rPr>
      </w:pPr>
    </w:p>
    <w:p w:rsidR="00186559" w:rsidRDefault="00186559" w:rsidP="00186559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2C5" w:rsidRDefault="00C872C5">
      <w:r>
        <w:separator/>
      </w:r>
    </w:p>
  </w:endnote>
  <w:endnote w:type="continuationSeparator" w:id="0">
    <w:p w:rsidR="00C872C5" w:rsidRDefault="00C87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2C5" w:rsidRDefault="00C872C5">
      <w:r>
        <w:separator/>
      </w:r>
    </w:p>
  </w:footnote>
  <w:footnote w:type="continuationSeparator" w:id="0">
    <w:p w:rsidR="00C872C5" w:rsidRDefault="00C872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86559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72C5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2219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69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34F05-056B-4154-9C01-0EBF6594D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2023-03-31T08:45:00Z</dcterms:modified>
</cp:coreProperties>
</file>