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883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37AC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27.04.2017р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гр.Кулебі О.І.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вул.Сухомлинського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37AC2" w:rsidRDefault="00237AC2" w:rsidP="00237AC2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гр.Кулеби О.І.,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237AC2" w:rsidRDefault="00237AC2" w:rsidP="00237AC2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237AC2" w:rsidRDefault="00237AC2" w:rsidP="00237AC2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237AC2" w:rsidRDefault="00237AC2" w:rsidP="00237AC2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237AC2" w:rsidRDefault="00237AC2" w:rsidP="00237AC2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237AC2" w:rsidRDefault="00237AC2" w:rsidP="00237AC2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гр.Кулебі Ользі Іванівні на розроблення технічної документації із землеустрою щодо встановлення (відновлення) меж земельної ділянки  (кадастровий номер 4610160300:01:003:0154) в натурі (на місцевості) для обслуговування житлового будинку, господарських будівель і споруд орієнтовною площею 0,1000 га по вул.Сухомлинського у м.Винники (графічний додаток №1).</w:t>
      </w:r>
    </w:p>
    <w:p w:rsidR="00237AC2" w:rsidRDefault="00237AC2" w:rsidP="00237AC2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Гр.Кулебі Ользі Іванівні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237AC2" w:rsidRDefault="00237AC2" w:rsidP="00237AC2">
      <w:pPr>
        <w:spacing w:line="276" w:lineRule="auto"/>
        <w:ind w:left="567" w:right="142"/>
        <w:rPr>
          <w:szCs w:val="24"/>
        </w:rPr>
      </w:pPr>
    </w:p>
    <w:p w:rsidR="00237AC2" w:rsidRDefault="00237AC2" w:rsidP="00237AC2">
      <w:pPr>
        <w:spacing w:line="276" w:lineRule="auto"/>
        <w:ind w:left="567" w:right="142"/>
        <w:rPr>
          <w:szCs w:val="24"/>
        </w:rPr>
      </w:pPr>
    </w:p>
    <w:p w:rsidR="00237AC2" w:rsidRDefault="00237AC2" w:rsidP="00237AC2">
      <w:pPr>
        <w:spacing w:line="276" w:lineRule="auto"/>
        <w:ind w:left="567" w:right="142"/>
        <w:rPr>
          <w:szCs w:val="24"/>
        </w:rPr>
      </w:pPr>
    </w:p>
    <w:p w:rsidR="00237AC2" w:rsidRDefault="00237AC2" w:rsidP="00237AC2">
      <w:pPr>
        <w:spacing w:line="276" w:lineRule="auto"/>
        <w:ind w:left="567" w:right="142"/>
        <w:rPr>
          <w:szCs w:val="24"/>
        </w:rPr>
      </w:pPr>
    </w:p>
    <w:p w:rsidR="00237AC2" w:rsidRDefault="00237AC2" w:rsidP="00237AC2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2DB" w:rsidRDefault="00A632DB">
      <w:r>
        <w:separator/>
      </w:r>
    </w:p>
  </w:endnote>
  <w:endnote w:type="continuationSeparator" w:id="0">
    <w:p w:rsidR="00A632DB" w:rsidRDefault="00A63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2DB" w:rsidRDefault="00A632DB">
      <w:r>
        <w:separator/>
      </w:r>
    </w:p>
  </w:footnote>
  <w:footnote w:type="continuationSeparator" w:id="0">
    <w:p w:rsidR="00A632DB" w:rsidRDefault="00A632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7AC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32DB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EA84D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2E053-62C8-4C43-B248-3AFF34004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996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2023-03-30T12:29:00Z</dcterms:modified>
</cp:coreProperties>
</file>