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0F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гр.Вірному О.І.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0F67" w:rsidRDefault="00D10F67" w:rsidP="00D10F67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гр.Вірного О.І.,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10F67" w:rsidRDefault="00D10F67" w:rsidP="00D10F67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D10F67" w:rsidRDefault="00D10F67" w:rsidP="00D10F67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D10F67" w:rsidRDefault="00D10F67" w:rsidP="00D10F67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10F67" w:rsidRDefault="00D10F67" w:rsidP="00D10F67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10F67" w:rsidRDefault="00D10F67" w:rsidP="00D10F6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гр.Вірному Олегу Івановичу на розроблення технічної документації із землеустрою щодо встановлення (відновлення) меж земельної ділянки  (кадастровий номер 4610160300:01:003:0157) в натурі (на місцевості) для обслуговування житлового будинку, господарських будівель і споруд орієнтовною площею 0,0231 га по вул.Сухомлинського у м.Винники (графічний додаток №1).</w:t>
      </w:r>
    </w:p>
    <w:p w:rsidR="00D10F67" w:rsidRDefault="00D10F67" w:rsidP="00D10F6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Гр.Вірному Олегу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10F67" w:rsidRDefault="00D10F67" w:rsidP="00D10F67">
      <w:pPr>
        <w:spacing w:line="276" w:lineRule="auto"/>
        <w:ind w:left="567" w:right="142"/>
        <w:rPr>
          <w:szCs w:val="24"/>
        </w:rPr>
      </w:pPr>
    </w:p>
    <w:p w:rsidR="00D10F67" w:rsidRDefault="00D10F67" w:rsidP="00D10F67">
      <w:pPr>
        <w:spacing w:line="276" w:lineRule="auto"/>
        <w:ind w:left="567" w:right="142"/>
        <w:rPr>
          <w:szCs w:val="24"/>
        </w:rPr>
      </w:pPr>
    </w:p>
    <w:p w:rsidR="00D10F67" w:rsidRDefault="00D10F67" w:rsidP="00D10F67">
      <w:pPr>
        <w:spacing w:line="276" w:lineRule="auto"/>
        <w:ind w:left="567" w:right="142"/>
        <w:rPr>
          <w:szCs w:val="24"/>
        </w:rPr>
      </w:pPr>
    </w:p>
    <w:p w:rsidR="00D10F67" w:rsidRDefault="00D10F67" w:rsidP="00D10F67">
      <w:pPr>
        <w:spacing w:line="276" w:lineRule="auto"/>
        <w:ind w:left="567" w:right="142"/>
        <w:rPr>
          <w:szCs w:val="24"/>
        </w:rPr>
      </w:pPr>
    </w:p>
    <w:p w:rsidR="00D10F67" w:rsidRDefault="00D10F67" w:rsidP="00D10F67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C88" w:rsidRDefault="00A36C88">
      <w:r>
        <w:separator/>
      </w:r>
    </w:p>
  </w:endnote>
  <w:endnote w:type="continuationSeparator" w:id="0">
    <w:p w:rsidR="00A36C88" w:rsidRDefault="00A3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C88" w:rsidRDefault="00A36C88">
      <w:r>
        <w:separator/>
      </w:r>
    </w:p>
  </w:footnote>
  <w:footnote w:type="continuationSeparator" w:id="0">
    <w:p w:rsidR="00A36C88" w:rsidRDefault="00A36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6C88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F67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0BAF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0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F9B6A-FAA9-40C6-96D5-96C96BF2C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2023-03-30T12:35:00Z</dcterms:modified>
</cp:coreProperties>
</file>