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C641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902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C641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доповнення схеми дитячих та ігрових майданчиків на території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C6410" w:rsidRPr="00BC6410" w:rsidRDefault="00BC6410" w:rsidP="00BC6410">
      <w:pPr>
        <w:ind w:firstLine="720"/>
        <w:rPr>
          <w:sz w:val="28"/>
          <w:szCs w:val="28"/>
        </w:rPr>
      </w:pPr>
      <w:r w:rsidRPr="00BC6410">
        <w:rPr>
          <w:sz w:val="28"/>
          <w:szCs w:val="28"/>
        </w:rPr>
        <w:t xml:space="preserve">З метою покращення стану дитячих та спортивних ігрових майданчиків та умов для проведення виховної роботи у м. Винники, враховуючи матеріали інвентаризації дитячих і спортивних ігрових майданчиків, державні будівельні норми ДБН 360-92, Винниківська міська рада </w:t>
      </w:r>
      <w:r w:rsidRPr="00BC6410">
        <w:rPr>
          <w:sz w:val="28"/>
          <w:szCs w:val="28"/>
        </w:rPr>
        <w:t></w:t>
      </w:r>
    </w:p>
    <w:p w:rsidR="00BC6410" w:rsidRPr="00BC6410" w:rsidRDefault="00BC6410" w:rsidP="00BC6410">
      <w:pPr>
        <w:rPr>
          <w:sz w:val="28"/>
          <w:szCs w:val="28"/>
        </w:rPr>
      </w:pPr>
    </w:p>
    <w:p w:rsidR="00BC6410" w:rsidRPr="00BC6410" w:rsidRDefault="00BC6410" w:rsidP="00BC6410">
      <w:pPr>
        <w:jc w:val="center"/>
        <w:rPr>
          <w:sz w:val="28"/>
          <w:szCs w:val="28"/>
        </w:rPr>
      </w:pPr>
      <w:bookmarkStart w:id="1" w:name="_GoBack"/>
      <w:bookmarkEnd w:id="1"/>
      <w:r w:rsidRPr="00BC6410">
        <w:rPr>
          <w:sz w:val="28"/>
          <w:szCs w:val="28"/>
        </w:rPr>
        <w:t>ВИРІШИЛА:</w:t>
      </w:r>
    </w:p>
    <w:p w:rsidR="00BC6410" w:rsidRPr="00BC6410" w:rsidRDefault="00BC6410" w:rsidP="00BC6410">
      <w:pPr>
        <w:rPr>
          <w:sz w:val="28"/>
          <w:szCs w:val="28"/>
        </w:rPr>
      </w:pPr>
      <w:r w:rsidRPr="00BC6410">
        <w:rPr>
          <w:sz w:val="28"/>
          <w:szCs w:val="28"/>
        </w:rPr>
        <w:t>1.</w:t>
      </w:r>
      <w:r w:rsidRPr="00BC6410">
        <w:rPr>
          <w:sz w:val="28"/>
          <w:szCs w:val="28"/>
        </w:rPr>
        <w:tab/>
        <w:t>Доповнити схему розміщення дитячих та спортивних ігрових майданчиків на території м.Винники та розмістити дитячі та ігрові майданчики по вул. В.Кривка (біля СШ №29) та по вул. І. Франка - Забава (ПП «Дарина-Сервіс»).</w:t>
      </w:r>
    </w:p>
    <w:p w:rsidR="00BC6410" w:rsidRPr="00BC6410" w:rsidRDefault="00BC6410" w:rsidP="00BC6410">
      <w:pPr>
        <w:rPr>
          <w:sz w:val="28"/>
          <w:szCs w:val="28"/>
        </w:rPr>
      </w:pPr>
      <w:r w:rsidRPr="00BC6410">
        <w:rPr>
          <w:sz w:val="28"/>
          <w:szCs w:val="28"/>
        </w:rPr>
        <w:t>2.</w:t>
      </w:r>
      <w:r w:rsidRPr="00BC641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:rsidR="00BC6410" w:rsidRPr="00BC6410" w:rsidRDefault="00BC6410" w:rsidP="00BC6410">
      <w:pPr>
        <w:rPr>
          <w:sz w:val="28"/>
          <w:szCs w:val="28"/>
        </w:rPr>
      </w:pPr>
    </w:p>
    <w:p w:rsidR="00BC6410" w:rsidRPr="00BC6410" w:rsidRDefault="00BC6410" w:rsidP="00BC6410">
      <w:pPr>
        <w:rPr>
          <w:sz w:val="28"/>
          <w:szCs w:val="28"/>
        </w:rPr>
      </w:pPr>
    </w:p>
    <w:p w:rsidR="00BC6410" w:rsidRPr="00BC6410" w:rsidRDefault="00BC6410" w:rsidP="00BC6410">
      <w:pPr>
        <w:rPr>
          <w:sz w:val="28"/>
          <w:szCs w:val="28"/>
        </w:rPr>
      </w:pPr>
    </w:p>
    <w:p w:rsidR="00BC6410" w:rsidRPr="00BC6410" w:rsidRDefault="00BC6410" w:rsidP="00BC6410">
      <w:pPr>
        <w:rPr>
          <w:sz w:val="28"/>
          <w:szCs w:val="28"/>
        </w:rPr>
      </w:pPr>
    </w:p>
    <w:p w:rsidR="00BC6410" w:rsidRPr="00BC6410" w:rsidRDefault="00BC6410" w:rsidP="00BC6410">
      <w:pPr>
        <w:rPr>
          <w:sz w:val="28"/>
          <w:szCs w:val="28"/>
        </w:rPr>
      </w:pPr>
    </w:p>
    <w:p w:rsidR="00BC6410" w:rsidRPr="00BC6410" w:rsidRDefault="00BC6410" w:rsidP="00BC6410">
      <w:pPr>
        <w:rPr>
          <w:sz w:val="28"/>
          <w:szCs w:val="28"/>
        </w:rPr>
      </w:pPr>
      <w:r w:rsidRPr="00BC6410">
        <w:rPr>
          <w:sz w:val="28"/>
          <w:szCs w:val="28"/>
        </w:rPr>
        <w:t>Міський голова                                                                                            В. Квурт</w:t>
      </w:r>
    </w:p>
    <w:p w:rsidR="00BC6410" w:rsidRPr="00BC6410" w:rsidRDefault="00BC6410" w:rsidP="00BC6410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4E9" w:rsidRDefault="008E44E9">
      <w:r>
        <w:separator/>
      </w:r>
    </w:p>
  </w:endnote>
  <w:endnote w:type="continuationSeparator" w:id="0">
    <w:p w:rsidR="008E44E9" w:rsidRDefault="008E4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4E9" w:rsidRDefault="008E44E9">
      <w:r>
        <w:separator/>
      </w:r>
    </w:p>
  </w:footnote>
  <w:footnote w:type="continuationSeparator" w:id="0">
    <w:p w:rsidR="008E44E9" w:rsidRDefault="008E44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E44E9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6410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49CA6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E48C6-48AA-45A2-9312-1684DD3A1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749</Words>
  <Characters>428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2023-04-04T11:23:00Z</dcterms:modified>
</cp:coreProperties>
</file>