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947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A397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7-ої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08.06.2017р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 Загороддя, 13а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A397E" w:rsidRDefault="008A397E" w:rsidP="008A397E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(клопотання) гр. Гуль Г.В., керуючись Конституцією України,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-</w:t>
      </w:r>
    </w:p>
    <w:p w:rsidR="008A397E" w:rsidRDefault="008A397E" w:rsidP="008A397E">
      <w:pPr>
        <w:spacing w:line="360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8A397E" w:rsidRDefault="008A397E" w:rsidP="008A397E">
      <w:pPr>
        <w:spacing w:line="360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8A397E" w:rsidRDefault="008A397E" w:rsidP="008A397E">
      <w:pPr>
        <w:tabs>
          <w:tab w:val="left" w:pos="709"/>
        </w:tabs>
        <w:spacing w:line="360" w:lineRule="auto"/>
        <w:ind w:right="142"/>
        <w:jc w:val="both"/>
        <w:rPr>
          <w:szCs w:val="24"/>
        </w:rPr>
      </w:pPr>
    </w:p>
    <w:p w:rsidR="008A397E" w:rsidRDefault="008A397E" w:rsidP="008A397E">
      <w:pPr>
        <w:numPr>
          <w:ilvl w:val="0"/>
          <w:numId w:val="3"/>
        </w:numPr>
        <w:tabs>
          <w:tab w:val="left" w:pos="709"/>
        </w:tabs>
        <w:spacing w:line="360" w:lineRule="auto"/>
        <w:ind w:right="142"/>
        <w:jc w:val="both"/>
        <w:rPr>
          <w:szCs w:val="24"/>
        </w:rPr>
      </w:pPr>
      <w:r>
        <w:rPr>
          <w:szCs w:val="24"/>
        </w:rPr>
        <w:t>Доручити виконавчому комітету Винниківської міської ради розробити детальний план території по вул.Загороддя, 13а у м. Винники.</w:t>
      </w:r>
    </w:p>
    <w:p w:rsidR="008A397E" w:rsidRDefault="008A397E" w:rsidP="008A397E">
      <w:pPr>
        <w:tabs>
          <w:tab w:val="left" w:pos="709"/>
        </w:tabs>
        <w:spacing w:line="360" w:lineRule="auto"/>
        <w:ind w:left="567" w:right="142"/>
        <w:jc w:val="both"/>
        <w:rPr>
          <w:szCs w:val="24"/>
        </w:rPr>
      </w:pPr>
    </w:p>
    <w:p w:rsidR="008A397E" w:rsidRDefault="008A397E" w:rsidP="008A397E">
      <w:pPr>
        <w:spacing w:line="360" w:lineRule="auto"/>
        <w:ind w:left="567" w:right="142"/>
        <w:rPr>
          <w:szCs w:val="24"/>
        </w:rPr>
      </w:pPr>
    </w:p>
    <w:p w:rsidR="008A397E" w:rsidRDefault="008A397E" w:rsidP="008A397E">
      <w:pPr>
        <w:spacing w:line="360" w:lineRule="auto"/>
        <w:ind w:left="567"/>
        <w:rPr>
          <w:b/>
          <w:szCs w:val="24"/>
        </w:rPr>
      </w:pPr>
    </w:p>
    <w:p w:rsidR="008A397E" w:rsidRDefault="008A397E" w:rsidP="008A397E">
      <w:pPr>
        <w:spacing w:line="360" w:lineRule="auto"/>
        <w:ind w:left="284" w:firstLine="283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 Квурт</w:t>
      </w:r>
    </w:p>
    <w:p w:rsidR="008A397E" w:rsidRDefault="008A397E" w:rsidP="008A397E">
      <w:pPr>
        <w:spacing w:line="360" w:lineRule="auto"/>
        <w:ind w:left="567"/>
        <w:rPr>
          <w:szCs w:val="24"/>
        </w:rPr>
      </w:pP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1BEF" w:rsidRDefault="00EB1BEF">
      <w:r>
        <w:separator/>
      </w:r>
    </w:p>
  </w:endnote>
  <w:endnote w:type="continuationSeparator" w:id="0">
    <w:p w:rsidR="00EB1BEF" w:rsidRDefault="00EB1B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1BEF" w:rsidRDefault="00EB1BEF">
      <w:r>
        <w:separator/>
      </w:r>
    </w:p>
  </w:footnote>
  <w:footnote w:type="continuationSeparator" w:id="0">
    <w:p w:rsidR="00EB1BEF" w:rsidRDefault="00EB1B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A397E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B1BEF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BD454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00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F0773B-45A8-41C4-A368-564A3E7AF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554</Words>
  <Characters>317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2023-04-04T12:52:00Z</dcterms:modified>
</cp:coreProperties>
</file>