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949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B619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 w:rsidRPr="00BB619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7-ої</w:t>
            </w: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08.06.2017р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вул.І.Франка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B619D" w:rsidRDefault="00BB619D" w:rsidP="00BB619D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(клопотання) гр.Власової І.Б.,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-</w:t>
      </w:r>
    </w:p>
    <w:p w:rsidR="00BB619D" w:rsidRDefault="00BB619D" w:rsidP="00BB619D">
      <w:pPr>
        <w:spacing w:line="360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BB619D" w:rsidRDefault="00BB619D" w:rsidP="00BB619D">
      <w:pPr>
        <w:spacing w:line="360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BB619D" w:rsidRDefault="00BB619D" w:rsidP="00BB619D">
      <w:pPr>
        <w:tabs>
          <w:tab w:val="left" w:pos="709"/>
        </w:tabs>
        <w:spacing w:line="360" w:lineRule="auto"/>
        <w:ind w:right="142"/>
        <w:jc w:val="both"/>
        <w:rPr>
          <w:szCs w:val="24"/>
        </w:rPr>
      </w:pPr>
    </w:p>
    <w:p w:rsidR="00BB619D" w:rsidRDefault="00BB619D" w:rsidP="00BB619D">
      <w:pPr>
        <w:numPr>
          <w:ilvl w:val="0"/>
          <w:numId w:val="3"/>
        </w:numPr>
        <w:tabs>
          <w:tab w:val="left" w:pos="709"/>
        </w:tabs>
        <w:spacing w:line="360" w:lineRule="auto"/>
        <w:ind w:right="142"/>
        <w:jc w:val="both"/>
        <w:rPr>
          <w:szCs w:val="24"/>
        </w:rPr>
      </w:pPr>
      <w:r>
        <w:rPr>
          <w:szCs w:val="24"/>
        </w:rPr>
        <w:t>Доручити виконавчому комітету Винниківської міської ради розробити детальний план території по вул.І.Франка у м. Винники.</w:t>
      </w:r>
    </w:p>
    <w:p w:rsidR="00BB619D" w:rsidRDefault="00BB619D" w:rsidP="00BB619D">
      <w:pPr>
        <w:tabs>
          <w:tab w:val="left" w:pos="709"/>
        </w:tabs>
        <w:spacing w:line="360" w:lineRule="auto"/>
        <w:ind w:left="567" w:right="142"/>
        <w:jc w:val="both"/>
        <w:rPr>
          <w:szCs w:val="24"/>
        </w:rPr>
      </w:pPr>
    </w:p>
    <w:p w:rsidR="00BB619D" w:rsidRDefault="00BB619D" w:rsidP="00BB619D">
      <w:pPr>
        <w:spacing w:line="360" w:lineRule="auto"/>
        <w:ind w:left="567" w:right="142"/>
        <w:rPr>
          <w:szCs w:val="24"/>
        </w:rPr>
      </w:pPr>
    </w:p>
    <w:p w:rsidR="00BB619D" w:rsidRDefault="00BB619D" w:rsidP="00BB619D">
      <w:pPr>
        <w:spacing w:line="360" w:lineRule="auto"/>
        <w:ind w:left="567"/>
        <w:rPr>
          <w:b/>
          <w:szCs w:val="24"/>
        </w:rPr>
      </w:pPr>
    </w:p>
    <w:p w:rsidR="00BB619D" w:rsidRDefault="00BB619D" w:rsidP="00BB619D">
      <w:pPr>
        <w:spacing w:line="360" w:lineRule="auto"/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BB619D" w:rsidRDefault="00BB619D" w:rsidP="00BB619D">
      <w:pPr>
        <w:spacing w:line="360" w:lineRule="auto"/>
        <w:ind w:left="567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1B4" w:rsidRDefault="004231B4">
      <w:r>
        <w:separator/>
      </w:r>
    </w:p>
  </w:endnote>
  <w:endnote w:type="continuationSeparator" w:id="0">
    <w:p w:rsidR="004231B4" w:rsidRDefault="00423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1B4" w:rsidRDefault="004231B4">
      <w:r>
        <w:separator/>
      </w:r>
    </w:p>
  </w:footnote>
  <w:footnote w:type="continuationSeparator" w:id="0">
    <w:p w:rsidR="004231B4" w:rsidRDefault="004231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31B4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B619D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C3CB6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1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22703-6D8C-49A2-A6AA-E4CDDBE50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548</Words>
  <Characters>313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2023-04-05T10:48:00Z</dcterms:modified>
</cp:coreProperties>
</file>