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953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24A4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29.06.2017р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укладення Договору про партнерську співпрацю між Винниківською   міською радою (Україна) та Урядом Гурджаані (Грузія)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24A4B" w:rsidRDefault="00B24A4B" w:rsidP="00B24A4B">
      <w:pPr>
        <w:ind w:firstLine="709"/>
        <w:jc w:val="both"/>
        <w:rPr>
          <w:szCs w:val="24"/>
        </w:rPr>
      </w:pPr>
      <w:r>
        <w:rPr>
          <w:szCs w:val="24"/>
        </w:rPr>
        <w:t xml:space="preserve">З метою підтримки постійних контактів та розвитку співпраці між містом Винники в Україні та містом Гурджаані (Грузія), поділяючи переконання про потребу розвитку партнерських відносин, з наміром зміцнення дружби між обома самоврядуваннями і їх мешканцями, керуючись Законом України «Про місцеве самоврядування в Україні», Винниківська міська рада </w:t>
      </w:r>
    </w:p>
    <w:p w:rsidR="00B24A4B" w:rsidRDefault="00B24A4B" w:rsidP="00B24A4B">
      <w:pPr>
        <w:ind w:firstLine="709"/>
        <w:jc w:val="both"/>
        <w:rPr>
          <w:szCs w:val="24"/>
        </w:rPr>
      </w:pPr>
    </w:p>
    <w:p w:rsidR="00B24A4B" w:rsidRDefault="00B24A4B" w:rsidP="00B24A4B">
      <w:pPr>
        <w:ind w:firstLine="709"/>
        <w:jc w:val="center"/>
        <w:rPr>
          <w:szCs w:val="24"/>
        </w:rPr>
      </w:pPr>
      <w:r>
        <w:rPr>
          <w:szCs w:val="24"/>
        </w:rPr>
        <w:t>вирішила:</w:t>
      </w:r>
    </w:p>
    <w:p w:rsidR="00B24A4B" w:rsidRDefault="00B24A4B" w:rsidP="00B24A4B">
      <w:pPr>
        <w:ind w:firstLine="709"/>
        <w:jc w:val="both"/>
        <w:rPr>
          <w:szCs w:val="24"/>
        </w:rPr>
      </w:pPr>
    </w:p>
    <w:p w:rsidR="00B24A4B" w:rsidRDefault="00B24A4B" w:rsidP="00B24A4B">
      <w:pPr>
        <w:ind w:firstLine="709"/>
        <w:jc w:val="both"/>
        <w:rPr>
          <w:szCs w:val="24"/>
        </w:rPr>
      </w:pPr>
      <w:r>
        <w:rPr>
          <w:szCs w:val="24"/>
        </w:rPr>
        <w:t>1. Затвердити укладений 14.06.2017 року у місті Гурджаані (Грузія) Намір про укладення договору (Меморандуму) між Урядом Гурджаані (Грузія) та Винниківською міською радою (Україна).</w:t>
      </w:r>
    </w:p>
    <w:p w:rsidR="00B24A4B" w:rsidRDefault="00B24A4B" w:rsidP="00B24A4B">
      <w:pPr>
        <w:ind w:firstLine="709"/>
        <w:jc w:val="both"/>
        <w:rPr>
          <w:szCs w:val="24"/>
        </w:rPr>
      </w:pPr>
      <w:r>
        <w:rPr>
          <w:szCs w:val="24"/>
        </w:rPr>
        <w:t>2. Погодити укладення Договору про партнерську співпрацю між Винниківською міською радою (Україна) та Урядом Гурджаані (Грузія).</w:t>
      </w:r>
    </w:p>
    <w:p w:rsidR="00B24A4B" w:rsidRDefault="00B24A4B" w:rsidP="00B24A4B">
      <w:pPr>
        <w:ind w:firstLine="709"/>
        <w:jc w:val="both"/>
        <w:rPr>
          <w:szCs w:val="24"/>
        </w:rPr>
      </w:pPr>
      <w:r>
        <w:rPr>
          <w:szCs w:val="24"/>
        </w:rPr>
        <w:t>3. Уповноважити міського голову міста Винники Квурта Володимира Леонідовича на підписання Договору про партнерську співпрацю між Винниківською міською радою (Україна) та Урядом Гурджаані (Грузія) із уповноваженим представником Уряду Гурджаані (Грузія).</w:t>
      </w:r>
    </w:p>
    <w:p w:rsidR="00B24A4B" w:rsidRDefault="00B24A4B" w:rsidP="00B24A4B">
      <w:pPr>
        <w:ind w:firstLine="709"/>
        <w:jc w:val="both"/>
        <w:rPr>
          <w:szCs w:val="24"/>
        </w:rPr>
      </w:pPr>
      <w:r>
        <w:rPr>
          <w:szCs w:val="24"/>
        </w:rPr>
        <w:t>4. Контроль за виконанням даного рішення покласти на  заступника міського голови з питань міжнародного партнерства та гуманітарного розвитку. </w:t>
      </w:r>
    </w:p>
    <w:p w:rsidR="00B24A4B" w:rsidRDefault="00B24A4B" w:rsidP="00B24A4B">
      <w:pPr>
        <w:ind w:firstLine="709"/>
        <w:jc w:val="both"/>
        <w:rPr>
          <w:szCs w:val="24"/>
        </w:rPr>
      </w:pPr>
    </w:p>
    <w:p w:rsidR="00B24A4B" w:rsidRDefault="00B24A4B" w:rsidP="00B24A4B">
      <w:pPr>
        <w:ind w:firstLine="709"/>
        <w:jc w:val="both"/>
        <w:rPr>
          <w:szCs w:val="24"/>
        </w:rPr>
      </w:pPr>
    </w:p>
    <w:p w:rsidR="00B24A4B" w:rsidRDefault="00B24A4B" w:rsidP="00B24A4B">
      <w:pPr>
        <w:ind w:firstLine="709"/>
        <w:jc w:val="both"/>
        <w:rPr>
          <w:szCs w:val="24"/>
        </w:rPr>
      </w:pPr>
    </w:p>
    <w:p w:rsidR="00B24A4B" w:rsidRDefault="00B24A4B" w:rsidP="00B24A4B">
      <w:pPr>
        <w:ind w:firstLine="709"/>
        <w:jc w:val="both"/>
        <w:rPr>
          <w:b/>
          <w:szCs w:val="24"/>
        </w:rPr>
      </w:pPr>
    </w:p>
    <w:p w:rsidR="00B24A4B" w:rsidRDefault="00B24A4B" w:rsidP="00B24A4B">
      <w:pPr>
        <w:ind w:firstLine="709"/>
        <w:jc w:val="both"/>
        <w:rPr>
          <w:b/>
          <w:szCs w:val="24"/>
        </w:rPr>
      </w:pPr>
    </w:p>
    <w:p w:rsidR="00B24A4B" w:rsidRDefault="00B24A4B" w:rsidP="00B24A4B">
      <w:pPr>
        <w:ind w:firstLine="709"/>
        <w:rPr>
          <w:b/>
          <w:sz w:val="26"/>
          <w:szCs w:val="26"/>
        </w:rPr>
      </w:pPr>
      <w:r>
        <w:rPr>
          <w:b/>
          <w:szCs w:val="24"/>
        </w:rPr>
        <w:t xml:space="preserve">Міський голова                                                      </w:t>
      </w:r>
      <w:r>
        <w:rPr>
          <w:b/>
          <w:szCs w:val="24"/>
        </w:rPr>
        <w:t xml:space="preserve">                              </w:t>
      </w:r>
      <w:bookmarkStart w:id="1" w:name="_GoBack"/>
      <w:bookmarkEnd w:id="1"/>
      <w:r>
        <w:rPr>
          <w:b/>
          <w:szCs w:val="24"/>
        </w:rPr>
        <w:t xml:space="preserve">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6FA" w:rsidRDefault="001266FA">
      <w:r>
        <w:separator/>
      </w:r>
    </w:p>
  </w:endnote>
  <w:endnote w:type="continuationSeparator" w:id="0">
    <w:p w:rsidR="001266FA" w:rsidRDefault="00126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6FA" w:rsidRDefault="001266FA">
      <w:r>
        <w:separator/>
      </w:r>
    </w:p>
  </w:footnote>
  <w:footnote w:type="continuationSeparator" w:id="0">
    <w:p w:rsidR="001266FA" w:rsidRDefault="001266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66F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24A4B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6300D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5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70E2BE-26DA-4175-A659-2713142D8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1066</Words>
  <Characters>608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2023-04-05T11:00:00Z</dcterms:modified>
</cp:coreProperties>
</file>