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D685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гр.Копач Н.Д.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вул.Забава, 95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D6850" w:rsidRDefault="007D6850" w:rsidP="007D6850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гр.Матківської І.В. (що діє по довіреності),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7D6850" w:rsidRDefault="007D6850" w:rsidP="007D6850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7D6850" w:rsidRDefault="007D6850" w:rsidP="007D6850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7D6850" w:rsidRDefault="007D6850" w:rsidP="007D6850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7D6850" w:rsidRDefault="007D6850" w:rsidP="007D6850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7D6850" w:rsidRDefault="007D6850" w:rsidP="007D685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гр.Копач Наталії Дмитрівні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0,1000 га по вул.Забава, 95 у м.Винники (графічний додаток №1).</w:t>
      </w:r>
    </w:p>
    <w:p w:rsidR="007D6850" w:rsidRDefault="007D6850" w:rsidP="007D685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Гр.Копач Наталії Дмитрівні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7D6850" w:rsidRDefault="007D6850" w:rsidP="007D6850">
      <w:pPr>
        <w:spacing w:line="276" w:lineRule="auto"/>
        <w:ind w:left="567" w:right="142"/>
        <w:rPr>
          <w:szCs w:val="24"/>
        </w:rPr>
      </w:pPr>
    </w:p>
    <w:p w:rsidR="007D6850" w:rsidRDefault="007D6850" w:rsidP="007D6850">
      <w:pPr>
        <w:spacing w:line="276" w:lineRule="auto"/>
        <w:ind w:left="567" w:right="142"/>
        <w:rPr>
          <w:szCs w:val="24"/>
        </w:rPr>
      </w:pPr>
    </w:p>
    <w:p w:rsidR="007D6850" w:rsidRDefault="007D6850" w:rsidP="007D6850">
      <w:pPr>
        <w:spacing w:line="276" w:lineRule="auto"/>
        <w:ind w:left="567" w:right="142"/>
        <w:rPr>
          <w:szCs w:val="24"/>
        </w:rPr>
      </w:pPr>
    </w:p>
    <w:p w:rsidR="007D6850" w:rsidRDefault="007D6850" w:rsidP="007D6850">
      <w:pPr>
        <w:spacing w:line="276" w:lineRule="auto"/>
        <w:ind w:left="567" w:right="142"/>
        <w:rPr>
          <w:szCs w:val="24"/>
        </w:rPr>
      </w:pPr>
    </w:p>
    <w:p w:rsidR="007D6850" w:rsidRDefault="007D6850" w:rsidP="007D6850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DD7" w:rsidRDefault="00426DD7">
      <w:r>
        <w:separator/>
      </w:r>
    </w:p>
  </w:endnote>
  <w:endnote w:type="continuationSeparator" w:id="0">
    <w:p w:rsidR="00426DD7" w:rsidRDefault="00426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DD7" w:rsidRDefault="00426DD7">
      <w:r>
        <w:separator/>
      </w:r>
    </w:p>
  </w:footnote>
  <w:footnote w:type="continuationSeparator" w:id="0">
    <w:p w:rsidR="00426DD7" w:rsidRDefault="00426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6DD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6850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7035D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0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35B39-456D-4FA3-B944-38D9041CF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2023-04-05T13:19:00Z</dcterms:modified>
</cp:coreProperties>
</file>