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15D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вул.Івасюка, 22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15DB" w:rsidRDefault="00E415DB" w:rsidP="00E415D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szCs w:val="24"/>
        </w:rPr>
        <w:t xml:space="preserve"> </w:t>
      </w:r>
      <w:bookmarkStart w:id="1" w:name="_GoBack"/>
      <w:bookmarkEnd w:id="1"/>
      <w:r>
        <w:rPr>
          <w:szCs w:val="24"/>
        </w:rPr>
        <w:t>Мартин Р.Р.,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E415DB" w:rsidRDefault="00E415DB" w:rsidP="00E415DB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415DB" w:rsidRDefault="00E415DB" w:rsidP="00E415DB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415DB" w:rsidRDefault="00E415DB" w:rsidP="00E415DB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E415DB" w:rsidRDefault="00E415DB" w:rsidP="00E415DB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</w:t>
      </w:r>
      <w:r>
        <w:rPr>
          <w:szCs w:val="24"/>
        </w:rPr>
        <w:t xml:space="preserve"> </w:t>
      </w:r>
      <w:r>
        <w:rPr>
          <w:szCs w:val="24"/>
        </w:rPr>
        <w:t>Івасюка, 22 у м. Винники.</w:t>
      </w:r>
    </w:p>
    <w:p w:rsidR="00E415DB" w:rsidRDefault="00E415DB" w:rsidP="00E415DB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E415DB" w:rsidRDefault="00E415DB" w:rsidP="00E415DB">
      <w:pPr>
        <w:spacing w:line="360" w:lineRule="auto"/>
        <w:ind w:left="567" w:right="142"/>
        <w:rPr>
          <w:szCs w:val="24"/>
        </w:rPr>
      </w:pPr>
    </w:p>
    <w:p w:rsidR="00E415DB" w:rsidRDefault="00E415DB" w:rsidP="00E415DB">
      <w:pPr>
        <w:spacing w:line="360" w:lineRule="auto"/>
        <w:ind w:left="567"/>
        <w:rPr>
          <w:b/>
          <w:szCs w:val="24"/>
        </w:rPr>
      </w:pPr>
    </w:p>
    <w:p w:rsidR="00E415DB" w:rsidRDefault="00E415DB" w:rsidP="00E415DB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9C0" w:rsidRDefault="005239C0">
      <w:r>
        <w:separator/>
      </w:r>
    </w:p>
  </w:endnote>
  <w:endnote w:type="continuationSeparator" w:id="0">
    <w:p w:rsidR="005239C0" w:rsidRDefault="0052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9C0" w:rsidRDefault="005239C0">
      <w:r>
        <w:separator/>
      </w:r>
    </w:p>
  </w:footnote>
  <w:footnote w:type="continuationSeparator" w:id="0">
    <w:p w:rsidR="005239C0" w:rsidRDefault="00523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9C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15D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2A3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7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A0CE9-DCD0-45F4-B80E-1B8299B8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2023-04-06T07:52:00Z</dcterms:modified>
</cp:coreProperties>
</file>