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C15E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вул.Шевченка, 19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C15E0" w:rsidRDefault="001C15E0" w:rsidP="001C15E0">
      <w:pPr>
        <w:spacing w:line="276" w:lineRule="auto"/>
        <w:ind w:left="567" w:right="142" w:firstLine="601"/>
        <w:jc w:val="both"/>
        <w:rPr>
          <w:szCs w:val="24"/>
        </w:rPr>
      </w:pPr>
    </w:p>
    <w:p w:rsidR="001C15E0" w:rsidRDefault="001C15E0" w:rsidP="001C15E0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гр.Кундири В.Я.,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1C15E0" w:rsidRDefault="001C15E0" w:rsidP="001C15E0">
      <w:pPr>
        <w:spacing w:line="360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1C15E0" w:rsidRDefault="001C15E0" w:rsidP="001C15E0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1C15E0" w:rsidRDefault="001C15E0" w:rsidP="001C15E0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1C15E0" w:rsidRDefault="001C15E0" w:rsidP="001C15E0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</w:t>
      </w:r>
      <w:bookmarkStart w:id="1" w:name="_GoBack"/>
      <w:bookmarkEnd w:id="1"/>
      <w:r>
        <w:rPr>
          <w:szCs w:val="24"/>
        </w:rPr>
        <w:t>Шевченка, 19 у м. Винники.</w:t>
      </w:r>
    </w:p>
    <w:p w:rsidR="001C15E0" w:rsidRDefault="001C15E0" w:rsidP="001C15E0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1C15E0" w:rsidRDefault="001C15E0" w:rsidP="001C15E0">
      <w:pPr>
        <w:spacing w:line="360" w:lineRule="auto"/>
        <w:ind w:left="567" w:right="142"/>
        <w:rPr>
          <w:szCs w:val="24"/>
        </w:rPr>
      </w:pPr>
    </w:p>
    <w:p w:rsidR="001C15E0" w:rsidRDefault="001C15E0" w:rsidP="001C15E0">
      <w:pPr>
        <w:spacing w:line="360" w:lineRule="auto"/>
        <w:ind w:left="567" w:right="142"/>
        <w:rPr>
          <w:szCs w:val="24"/>
        </w:rPr>
      </w:pPr>
    </w:p>
    <w:p w:rsidR="001C15E0" w:rsidRDefault="001C15E0" w:rsidP="001C15E0">
      <w:pPr>
        <w:spacing w:line="360" w:lineRule="auto"/>
        <w:ind w:left="567"/>
        <w:rPr>
          <w:b/>
          <w:szCs w:val="24"/>
        </w:rPr>
      </w:pPr>
    </w:p>
    <w:p w:rsidR="001C15E0" w:rsidRDefault="001C15E0" w:rsidP="001C15E0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1C15E0" w:rsidRDefault="001C15E0" w:rsidP="001C15E0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B60" w:rsidRDefault="00D35B60">
      <w:r>
        <w:separator/>
      </w:r>
    </w:p>
  </w:endnote>
  <w:endnote w:type="continuationSeparator" w:id="0">
    <w:p w:rsidR="00D35B60" w:rsidRDefault="00D35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B60" w:rsidRDefault="00D35B60">
      <w:r>
        <w:separator/>
      </w:r>
    </w:p>
  </w:footnote>
  <w:footnote w:type="continuationSeparator" w:id="0">
    <w:p w:rsidR="00D35B60" w:rsidRDefault="00D35B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15E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5B60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45AEB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624B5-5EF0-401E-8D5D-DFA57D087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2023-04-06T07:54:00Z</dcterms:modified>
</cp:coreProperties>
</file>