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107" w:rsidRDefault="00B72107" w:rsidP="00B72107">
      <w:pPr>
        <w:jc w:val="center"/>
        <w:rPr>
          <w:sz w:val="2"/>
          <w:szCs w:val="2"/>
        </w:rPr>
      </w:pPr>
      <w:r w:rsidRPr="007A63E6">
        <w:rPr>
          <w:rFonts w:ascii="Calibri" w:eastAsia="Calibri" w:hAnsi="Calibri"/>
          <w:sz w:val="22"/>
          <w:szCs w:val="22"/>
          <w:lang w:eastAsia="en-US"/>
        </w:rPr>
        <w:object w:dxaOrig="825" w:dyaOrig="1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56.25pt" o:ole="">
            <v:imagedata r:id="rId6" o:title=""/>
          </v:shape>
          <o:OLEObject Type="Embed" ProgID="CorelDraw.Graphic.17" ShapeID="_x0000_i1025" DrawAspect="Content" ObjectID="_1566034007" r:id="rId7"/>
        </w:object>
      </w:r>
    </w:p>
    <w:p w:rsidR="00B72107" w:rsidRDefault="00B72107" w:rsidP="00B72107">
      <w:pPr>
        <w:jc w:val="center"/>
        <w:rPr>
          <w:sz w:val="28"/>
          <w:szCs w:val="28"/>
        </w:rPr>
      </w:pPr>
      <w:r>
        <w:rPr>
          <w:sz w:val="28"/>
          <w:szCs w:val="28"/>
        </w:rPr>
        <w:t>УКРАЇНА</w:t>
      </w:r>
    </w:p>
    <w:p w:rsidR="00B72107" w:rsidRDefault="00B72107" w:rsidP="00B72107">
      <w:pPr>
        <w:jc w:val="center"/>
        <w:rPr>
          <w:sz w:val="28"/>
          <w:szCs w:val="28"/>
        </w:rPr>
      </w:pPr>
      <w:r>
        <w:rPr>
          <w:sz w:val="28"/>
          <w:szCs w:val="28"/>
        </w:rPr>
        <w:t>ВИННИКІВСЬКА МІСЬКА РАДА М. ЛЬВОВА</w:t>
      </w:r>
    </w:p>
    <w:p w:rsidR="00B72107" w:rsidRDefault="00B72107" w:rsidP="00B72107">
      <w:pPr>
        <w:jc w:val="center"/>
      </w:pPr>
      <w:r>
        <w:t>(сьомого скликання)</w:t>
      </w:r>
    </w:p>
    <w:p w:rsidR="00B72107" w:rsidRDefault="00B72107" w:rsidP="00B72107">
      <w:pPr>
        <w:jc w:val="center"/>
        <w:rPr>
          <w:sz w:val="26"/>
          <w:szCs w:val="26"/>
        </w:rPr>
      </w:pPr>
    </w:p>
    <w:p w:rsidR="00B72107" w:rsidRPr="00157FA5" w:rsidRDefault="00B72107" w:rsidP="00B72107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</w:rPr>
        <w:t>РІШЕННЯ №</w:t>
      </w:r>
      <w:r w:rsidR="00663BB6">
        <w:rPr>
          <w:b/>
          <w:sz w:val="30"/>
          <w:szCs w:val="30"/>
        </w:rPr>
        <w:t>1019</w:t>
      </w:r>
    </w:p>
    <w:p w:rsidR="00B72107" w:rsidRDefault="00663BB6" w:rsidP="00B72107">
      <w:pPr>
        <w:spacing w:line="360" w:lineRule="auto"/>
        <w:jc w:val="center"/>
        <w:rPr>
          <w:b/>
          <w:sz w:val="30"/>
          <w:szCs w:val="30"/>
        </w:rPr>
      </w:pPr>
      <w:r>
        <w:rPr>
          <w:sz w:val="30"/>
          <w:szCs w:val="30"/>
        </w:rPr>
        <w:t xml:space="preserve">8-ої </w:t>
      </w:r>
      <w:r w:rsidR="00B72107">
        <w:rPr>
          <w:b/>
          <w:sz w:val="30"/>
          <w:szCs w:val="30"/>
        </w:rPr>
        <w:t xml:space="preserve">сесії </w:t>
      </w:r>
      <w:proofErr w:type="spellStart"/>
      <w:r w:rsidR="00B72107">
        <w:rPr>
          <w:b/>
          <w:sz w:val="30"/>
          <w:szCs w:val="30"/>
        </w:rPr>
        <w:t>Винниківської</w:t>
      </w:r>
      <w:proofErr w:type="spellEnd"/>
      <w:r w:rsidR="00B72107">
        <w:rPr>
          <w:b/>
          <w:sz w:val="30"/>
          <w:szCs w:val="30"/>
        </w:rPr>
        <w:t xml:space="preserve"> міської ради</w:t>
      </w:r>
    </w:p>
    <w:p w:rsidR="00B72107" w:rsidRDefault="000A3FDC" w:rsidP="00B72107">
      <w:pPr>
        <w:spacing w:line="360" w:lineRule="auto"/>
        <w:jc w:val="center"/>
      </w:pPr>
      <w:r>
        <w:t xml:space="preserve">79495, м. Львів, м. </w:t>
      </w:r>
      <w:r w:rsidR="00B72107">
        <w:t>Винники, вул. Галицька, 20, тел.: (032) 2</w:t>
      </w:r>
      <w:r w:rsidR="00714B7F">
        <w:t>29</w:t>
      </w:r>
      <w:r w:rsidR="00B72107">
        <w:t>-</w:t>
      </w:r>
      <w:r w:rsidR="00714B7F">
        <w:t>54</w:t>
      </w:r>
      <w:r w:rsidR="00B72107">
        <w:t>-</w:t>
      </w:r>
      <w:r w:rsidR="00714B7F">
        <w:t>31</w:t>
      </w:r>
    </w:p>
    <w:p w:rsidR="00B72107" w:rsidRDefault="006A0A3C" w:rsidP="00B72107">
      <w:pPr>
        <w:spacing w:line="360" w:lineRule="auto"/>
        <w:rPr>
          <w:rFonts w:ascii="AGNewHandbook" w:hAnsi="AGNewHandbook" w:cs="Calibri"/>
          <w:sz w:val="18"/>
          <w:szCs w:val="18"/>
          <w:u w:val="thick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95884</wp:posOffset>
                </wp:positionV>
                <wp:extent cx="61341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sx="999" sy="999" algn="ctr" rotWithShape="0">
                            <a:srgbClr val="00000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F9BD92E"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1.1pt,7.55pt" to="481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" strokeweight="1.25pt">
                <v:shadow on="t" type="perspective" color="black" offset="0,0" matrix="655f,,,655f"/>
              </v:line>
            </w:pict>
          </mc:Fallback>
        </mc:AlternateContent>
      </w:r>
    </w:p>
    <w:p w:rsidR="00B72107" w:rsidRDefault="00B72107" w:rsidP="00B72107">
      <w:pPr>
        <w:tabs>
          <w:tab w:val="right" w:pos="9639"/>
        </w:tabs>
        <w:rPr>
          <w:sz w:val="26"/>
          <w:szCs w:val="26"/>
        </w:rPr>
      </w:pPr>
      <w:r>
        <w:rPr>
          <w:sz w:val="26"/>
          <w:szCs w:val="26"/>
        </w:rPr>
        <w:t xml:space="preserve">від </w:t>
      </w:r>
      <w:r w:rsidR="00663BB6">
        <w:rPr>
          <w:sz w:val="26"/>
          <w:szCs w:val="26"/>
          <w:lang w:val="ru-RU"/>
        </w:rPr>
        <w:t>23.08.2017</w:t>
      </w:r>
      <w:r w:rsidR="00CD4D44">
        <w:rPr>
          <w:sz w:val="26"/>
          <w:szCs w:val="26"/>
        </w:rPr>
        <w:t xml:space="preserve"> </w:t>
      </w:r>
      <w:r w:rsidR="00663BB6">
        <w:rPr>
          <w:sz w:val="26"/>
          <w:szCs w:val="26"/>
        </w:rPr>
        <w:t xml:space="preserve">                                                                                                </w:t>
      </w:r>
      <w:proofErr w:type="spellStart"/>
      <w:r w:rsidR="00EA572F">
        <w:rPr>
          <w:sz w:val="26"/>
          <w:szCs w:val="26"/>
        </w:rPr>
        <w:t>м.</w:t>
      </w:r>
      <w:r>
        <w:rPr>
          <w:sz w:val="26"/>
          <w:szCs w:val="26"/>
        </w:rPr>
        <w:t>Винники</w:t>
      </w:r>
      <w:proofErr w:type="spellEnd"/>
      <w:r>
        <w:rPr>
          <w:sz w:val="26"/>
          <w:szCs w:val="26"/>
        </w:rPr>
        <w:t xml:space="preserve">       </w:t>
      </w:r>
    </w:p>
    <w:p w:rsidR="00D0440B" w:rsidRDefault="00D0440B" w:rsidP="000425D4">
      <w:pPr>
        <w:ind w:left="567" w:right="142"/>
      </w:pPr>
    </w:p>
    <w:p w:rsidR="00B72107" w:rsidRDefault="00B72107" w:rsidP="000425D4">
      <w:pPr>
        <w:ind w:left="567" w:right="142"/>
      </w:pPr>
    </w:p>
    <w:p w:rsidR="00B72107" w:rsidRPr="006E48B5" w:rsidRDefault="00B72107" w:rsidP="000425D4">
      <w:pPr>
        <w:ind w:left="567" w:right="142"/>
      </w:pPr>
    </w:p>
    <w:p w:rsidR="00F141DA" w:rsidRPr="00663BB6" w:rsidRDefault="00F141DA" w:rsidP="00F141DA">
      <w:pPr>
        <w:ind w:left="567" w:right="142"/>
        <w:rPr>
          <w:b/>
          <w:sz w:val="26"/>
          <w:szCs w:val="26"/>
        </w:rPr>
      </w:pPr>
      <w:r w:rsidRPr="00663BB6">
        <w:rPr>
          <w:b/>
          <w:sz w:val="26"/>
          <w:szCs w:val="26"/>
        </w:rPr>
        <w:t>Про надання ПАТ «</w:t>
      </w:r>
      <w:proofErr w:type="spellStart"/>
      <w:r w:rsidRPr="00663BB6">
        <w:rPr>
          <w:b/>
          <w:sz w:val="26"/>
          <w:szCs w:val="26"/>
        </w:rPr>
        <w:t>Львівобленерго</w:t>
      </w:r>
      <w:proofErr w:type="spellEnd"/>
      <w:r w:rsidRPr="00663BB6">
        <w:rPr>
          <w:b/>
          <w:sz w:val="26"/>
          <w:szCs w:val="26"/>
        </w:rPr>
        <w:t xml:space="preserve">» </w:t>
      </w:r>
    </w:p>
    <w:p w:rsidR="00F141DA" w:rsidRPr="00663BB6" w:rsidRDefault="00F141DA" w:rsidP="00F141DA">
      <w:pPr>
        <w:ind w:left="567" w:right="142"/>
        <w:rPr>
          <w:b/>
          <w:sz w:val="26"/>
          <w:szCs w:val="26"/>
        </w:rPr>
      </w:pPr>
      <w:r w:rsidRPr="00663BB6">
        <w:rPr>
          <w:b/>
          <w:sz w:val="26"/>
          <w:szCs w:val="26"/>
        </w:rPr>
        <w:t xml:space="preserve">дозволу на розроблення проекту землеустрою </w:t>
      </w:r>
    </w:p>
    <w:p w:rsidR="00F141DA" w:rsidRPr="00663BB6" w:rsidRDefault="00F141DA" w:rsidP="00F141DA">
      <w:pPr>
        <w:ind w:left="567" w:right="142"/>
        <w:rPr>
          <w:b/>
          <w:sz w:val="26"/>
          <w:szCs w:val="26"/>
        </w:rPr>
      </w:pPr>
      <w:r w:rsidRPr="00663BB6">
        <w:rPr>
          <w:b/>
          <w:sz w:val="26"/>
          <w:szCs w:val="26"/>
        </w:rPr>
        <w:t xml:space="preserve">щодо відведення земельної ділянки </w:t>
      </w:r>
    </w:p>
    <w:p w:rsidR="00F141DA" w:rsidRPr="00663BB6" w:rsidRDefault="00F141DA" w:rsidP="00F141DA">
      <w:pPr>
        <w:ind w:left="567" w:right="142"/>
        <w:rPr>
          <w:b/>
          <w:sz w:val="26"/>
          <w:szCs w:val="26"/>
        </w:rPr>
      </w:pPr>
      <w:r w:rsidRPr="00663BB6">
        <w:rPr>
          <w:b/>
          <w:sz w:val="26"/>
          <w:szCs w:val="26"/>
        </w:rPr>
        <w:t xml:space="preserve">для встановлення розвантажувальної трансформаторної </w:t>
      </w:r>
    </w:p>
    <w:p w:rsidR="00F141DA" w:rsidRPr="00663BB6" w:rsidRDefault="00157FA5" w:rsidP="00F141DA">
      <w:pPr>
        <w:ind w:left="567" w:right="142"/>
        <w:rPr>
          <w:b/>
          <w:sz w:val="26"/>
          <w:szCs w:val="26"/>
        </w:rPr>
      </w:pPr>
      <w:r w:rsidRPr="00663BB6">
        <w:rPr>
          <w:b/>
          <w:sz w:val="26"/>
          <w:szCs w:val="26"/>
        </w:rPr>
        <w:t xml:space="preserve">підстанції по </w:t>
      </w:r>
      <w:proofErr w:type="spellStart"/>
      <w:r w:rsidRPr="00663BB6">
        <w:rPr>
          <w:b/>
          <w:sz w:val="26"/>
          <w:szCs w:val="26"/>
        </w:rPr>
        <w:t>вул.Дмитерка</w:t>
      </w:r>
      <w:proofErr w:type="spellEnd"/>
      <w:r w:rsidR="00F141DA" w:rsidRPr="00663BB6">
        <w:rPr>
          <w:b/>
          <w:sz w:val="26"/>
          <w:szCs w:val="26"/>
        </w:rPr>
        <w:t xml:space="preserve"> у м. Винники</w:t>
      </w:r>
    </w:p>
    <w:p w:rsidR="00714B7F" w:rsidRPr="00015AA1" w:rsidRDefault="00714B7F" w:rsidP="00F141DA">
      <w:pPr>
        <w:ind w:left="567" w:right="142"/>
        <w:rPr>
          <w:b/>
          <w:sz w:val="26"/>
          <w:szCs w:val="26"/>
        </w:rPr>
      </w:pPr>
    </w:p>
    <w:p w:rsidR="00F141DA" w:rsidRPr="006E48B5" w:rsidRDefault="00F141DA" w:rsidP="00F141DA">
      <w:pPr>
        <w:ind w:left="567" w:right="142"/>
        <w:rPr>
          <w:rFonts w:ascii="Arial" w:hAnsi="Arial" w:cs="Arial"/>
          <w:sz w:val="16"/>
          <w:szCs w:val="16"/>
        </w:rPr>
      </w:pPr>
    </w:p>
    <w:p w:rsidR="00F141DA" w:rsidRPr="00C64FC5" w:rsidRDefault="00F141DA" w:rsidP="00F141DA">
      <w:pPr>
        <w:spacing w:line="276" w:lineRule="auto"/>
        <w:ind w:left="567" w:right="142" w:firstLine="6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Розглянувши звернення начальника РЕМ-4, </w:t>
      </w:r>
      <w:r w:rsidRPr="001323FF">
        <w:rPr>
          <w:sz w:val="24"/>
          <w:szCs w:val="24"/>
        </w:rPr>
        <w:t xml:space="preserve">графічний матеріал на якому зазначено бажане місце розташування, </w:t>
      </w:r>
      <w:r w:rsidRPr="00C64FC5">
        <w:rPr>
          <w:sz w:val="24"/>
          <w:szCs w:val="24"/>
        </w:rPr>
        <w:t xml:space="preserve">керуючись Конституцією України, </w:t>
      </w:r>
      <w:r>
        <w:rPr>
          <w:sz w:val="24"/>
          <w:szCs w:val="24"/>
        </w:rPr>
        <w:t>ст. 12, 40, 79-1, 81, 118, 121, 122</w:t>
      </w:r>
      <w:r w:rsidRPr="00C64FC5">
        <w:rPr>
          <w:sz w:val="24"/>
          <w:szCs w:val="24"/>
        </w:rPr>
        <w:t xml:space="preserve"> Земельного кодексу України,</w:t>
      </w:r>
      <w:r>
        <w:rPr>
          <w:sz w:val="24"/>
          <w:szCs w:val="24"/>
        </w:rPr>
        <w:t xml:space="preserve"> Закона</w:t>
      </w:r>
      <w:r w:rsidRPr="00C64FC5"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Pr="00C64FC5">
        <w:rPr>
          <w:sz w:val="24"/>
          <w:szCs w:val="24"/>
        </w:rPr>
        <w:t xml:space="preserve"> України "Про місцеве самоврядування в Укр</w:t>
      </w:r>
      <w:r>
        <w:rPr>
          <w:sz w:val="24"/>
          <w:szCs w:val="24"/>
        </w:rPr>
        <w:t xml:space="preserve">аїні", </w:t>
      </w:r>
      <w:r w:rsidRPr="00C64FC5">
        <w:rPr>
          <w:sz w:val="24"/>
          <w:szCs w:val="24"/>
        </w:rPr>
        <w:t xml:space="preserve">"Про </w:t>
      </w:r>
      <w:r>
        <w:rPr>
          <w:sz w:val="24"/>
          <w:szCs w:val="24"/>
        </w:rPr>
        <w:t xml:space="preserve">землеустрій",   </w:t>
      </w:r>
      <w:proofErr w:type="spellStart"/>
      <w:r>
        <w:rPr>
          <w:sz w:val="24"/>
          <w:szCs w:val="24"/>
        </w:rPr>
        <w:t>Винниківська</w:t>
      </w:r>
      <w:proofErr w:type="spellEnd"/>
      <w:r>
        <w:rPr>
          <w:sz w:val="24"/>
          <w:szCs w:val="24"/>
        </w:rPr>
        <w:t xml:space="preserve"> міська рада -</w:t>
      </w:r>
    </w:p>
    <w:p w:rsidR="00F141DA" w:rsidRPr="00015AA1" w:rsidRDefault="00F141DA" w:rsidP="00F141DA">
      <w:pPr>
        <w:ind w:left="567" w:right="142" w:firstLine="601"/>
        <w:jc w:val="both"/>
        <w:rPr>
          <w:sz w:val="26"/>
          <w:szCs w:val="26"/>
        </w:rPr>
      </w:pPr>
    </w:p>
    <w:p w:rsidR="00F141DA" w:rsidRPr="002458E1" w:rsidRDefault="00F141DA" w:rsidP="00F141DA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F141DA" w:rsidRPr="00084822" w:rsidRDefault="00F141DA" w:rsidP="00F141DA">
      <w:pPr>
        <w:ind w:left="567" w:right="142" w:firstLine="601"/>
        <w:jc w:val="center"/>
        <w:rPr>
          <w:b/>
          <w:sz w:val="24"/>
          <w:szCs w:val="24"/>
        </w:rPr>
      </w:pPr>
      <w:r w:rsidRPr="00084822">
        <w:rPr>
          <w:b/>
          <w:sz w:val="24"/>
          <w:szCs w:val="24"/>
        </w:rPr>
        <w:t>ВИРІШИЛА:</w:t>
      </w:r>
    </w:p>
    <w:p w:rsidR="00F141DA" w:rsidRDefault="00F141DA" w:rsidP="00F141DA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F141DA" w:rsidRPr="00F141DA" w:rsidRDefault="00F141DA" w:rsidP="00714B7F">
      <w:pPr>
        <w:ind w:left="567" w:right="142" w:firstLine="426"/>
        <w:jc w:val="both"/>
        <w:rPr>
          <w:sz w:val="26"/>
          <w:szCs w:val="26"/>
        </w:rPr>
      </w:pPr>
      <w:r w:rsidRPr="00F141DA">
        <w:rPr>
          <w:sz w:val="26"/>
          <w:szCs w:val="26"/>
        </w:rPr>
        <w:t>1. Дати дозвіл ПАТ «</w:t>
      </w:r>
      <w:proofErr w:type="spellStart"/>
      <w:r w:rsidRPr="00F141DA">
        <w:rPr>
          <w:sz w:val="26"/>
          <w:szCs w:val="26"/>
        </w:rPr>
        <w:t>Львівобленерго</w:t>
      </w:r>
      <w:proofErr w:type="spellEnd"/>
      <w:r w:rsidRPr="00F141DA">
        <w:rPr>
          <w:sz w:val="26"/>
          <w:szCs w:val="26"/>
        </w:rPr>
        <w:t>» на розроблення проекту землеустрою щодо відведення земельної ділянки орієнтовною площею 0,0</w:t>
      </w:r>
      <w:r w:rsidR="00714B7F">
        <w:rPr>
          <w:sz w:val="26"/>
          <w:szCs w:val="26"/>
        </w:rPr>
        <w:t xml:space="preserve">100 </w:t>
      </w:r>
      <w:r w:rsidRPr="00F141DA">
        <w:rPr>
          <w:sz w:val="26"/>
          <w:szCs w:val="26"/>
        </w:rPr>
        <w:t>га в оренду для встановлення розвантажу</w:t>
      </w:r>
      <w:r w:rsidR="00153ADE">
        <w:rPr>
          <w:sz w:val="26"/>
          <w:szCs w:val="26"/>
        </w:rPr>
        <w:t>ва</w:t>
      </w:r>
      <w:r w:rsidRPr="00F141DA">
        <w:rPr>
          <w:sz w:val="26"/>
          <w:szCs w:val="26"/>
        </w:rPr>
        <w:t>льно</w:t>
      </w:r>
      <w:r w:rsidR="00714B7F">
        <w:rPr>
          <w:sz w:val="26"/>
          <w:szCs w:val="26"/>
        </w:rPr>
        <w:t>ї трансформаторної підстанції по</w:t>
      </w:r>
      <w:r w:rsidRPr="00F141DA">
        <w:rPr>
          <w:sz w:val="26"/>
          <w:szCs w:val="26"/>
        </w:rPr>
        <w:t xml:space="preserve"> </w:t>
      </w:r>
      <w:proofErr w:type="spellStart"/>
      <w:r w:rsidRPr="00F141DA">
        <w:rPr>
          <w:sz w:val="26"/>
          <w:szCs w:val="26"/>
        </w:rPr>
        <w:t>вул.</w:t>
      </w:r>
      <w:r w:rsidR="00714B7F">
        <w:rPr>
          <w:sz w:val="26"/>
          <w:szCs w:val="26"/>
        </w:rPr>
        <w:t>Дмитерка</w:t>
      </w:r>
      <w:proofErr w:type="spellEnd"/>
      <w:r w:rsidRPr="00F141DA">
        <w:rPr>
          <w:sz w:val="26"/>
          <w:szCs w:val="26"/>
        </w:rPr>
        <w:t xml:space="preserve"> у м.</w:t>
      </w:r>
      <w:r w:rsidR="006A0A3C">
        <w:rPr>
          <w:sz w:val="26"/>
          <w:szCs w:val="26"/>
        </w:rPr>
        <w:t xml:space="preserve"> </w:t>
      </w:r>
      <w:r w:rsidRPr="00F141DA">
        <w:rPr>
          <w:sz w:val="26"/>
          <w:szCs w:val="26"/>
        </w:rPr>
        <w:t>Винники.</w:t>
      </w:r>
    </w:p>
    <w:p w:rsidR="00F141DA" w:rsidRPr="00F141DA" w:rsidRDefault="00F141DA" w:rsidP="00F141DA">
      <w:pPr>
        <w:tabs>
          <w:tab w:val="left" w:pos="709"/>
        </w:tabs>
        <w:ind w:left="567" w:right="142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14B7F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F141DA">
        <w:rPr>
          <w:sz w:val="26"/>
          <w:szCs w:val="26"/>
        </w:rPr>
        <w:t>ПАТ «</w:t>
      </w:r>
      <w:proofErr w:type="spellStart"/>
      <w:r w:rsidRPr="00F141DA">
        <w:rPr>
          <w:sz w:val="26"/>
          <w:szCs w:val="26"/>
        </w:rPr>
        <w:t>Львівобленерго</w:t>
      </w:r>
      <w:proofErr w:type="spellEnd"/>
      <w:r w:rsidRPr="00F141DA">
        <w:rPr>
          <w:sz w:val="26"/>
          <w:szCs w:val="26"/>
        </w:rPr>
        <w:t xml:space="preserve">» у встановленому законом порядку подати на затвердження </w:t>
      </w:r>
      <w:proofErr w:type="spellStart"/>
      <w:r w:rsidRPr="00F141DA">
        <w:rPr>
          <w:sz w:val="26"/>
          <w:szCs w:val="26"/>
        </w:rPr>
        <w:t>Винниківської</w:t>
      </w:r>
      <w:proofErr w:type="spellEnd"/>
      <w:r w:rsidRPr="00F141DA">
        <w:rPr>
          <w:sz w:val="26"/>
          <w:szCs w:val="26"/>
        </w:rPr>
        <w:t xml:space="preserve"> міської ради проект землеустрою щодо відведення земельної ділянки. </w:t>
      </w:r>
    </w:p>
    <w:p w:rsidR="00F141DA" w:rsidRDefault="00F141DA" w:rsidP="00F141DA">
      <w:pPr>
        <w:spacing w:line="276" w:lineRule="auto"/>
        <w:ind w:left="567" w:right="142" w:firstLine="426"/>
        <w:rPr>
          <w:b/>
          <w:sz w:val="24"/>
          <w:szCs w:val="24"/>
        </w:rPr>
      </w:pPr>
    </w:p>
    <w:p w:rsidR="00F141DA" w:rsidRDefault="00F141DA" w:rsidP="00F141DA">
      <w:pPr>
        <w:spacing w:line="276" w:lineRule="auto"/>
        <w:ind w:left="567" w:right="142" w:firstLine="426"/>
        <w:rPr>
          <w:b/>
          <w:sz w:val="24"/>
          <w:szCs w:val="24"/>
        </w:rPr>
      </w:pPr>
      <w:bookmarkStart w:id="0" w:name="_GoBack"/>
      <w:bookmarkEnd w:id="0"/>
    </w:p>
    <w:p w:rsidR="00714B7F" w:rsidRDefault="00714B7F" w:rsidP="00F141DA">
      <w:pPr>
        <w:spacing w:line="276" w:lineRule="auto"/>
        <w:ind w:left="567" w:right="142" w:firstLine="426"/>
        <w:rPr>
          <w:b/>
          <w:sz w:val="24"/>
          <w:szCs w:val="24"/>
        </w:rPr>
      </w:pPr>
    </w:p>
    <w:p w:rsidR="0014764B" w:rsidRPr="001C7266" w:rsidRDefault="0014764B" w:rsidP="00755D19">
      <w:pPr>
        <w:spacing w:line="276" w:lineRule="auto"/>
        <w:ind w:left="567" w:right="142"/>
        <w:rPr>
          <w:sz w:val="24"/>
          <w:szCs w:val="24"/>
        </w:rPr>
      </w:pPr>
    </w:p>
    <w:p w:rsidR="00D0440B" w:rsidRPr="00755D19" w:rsidRDefault="00C77C99" w:rsidP="00755D19">
      <w:pPr>
        <w:spacing w:line="276" w:lineRule="auto"/>
        <w:ind w:left="567" w:right="142" w:firstLine="284"/>
        <w:rPr>
          <w:b/>
          <w:sz w:val="24"/>
          <w:szCs w:val="24"/>
        </w:rPr>
      </w:pPr>
      <w:r w:rsidRPr="00755D19">
        <w:rPr>
          <w:b/>
          <w:sz w:val="24"/>
          <w:szCs w:val="24"/>
        </w:rPr>
        <w:t>Міський голова</w:t>
      </w:r>
      <w:r w:rsidRPr="00755D19">
        <w:rPr>
          <w:b/>
          <w:sz w:val="24"/>
          <w:szCs w:val="24"/>
        </w:rPr>
        <w:tab/>
      </w:r>
      <w:r w:rsidRPr="00755D19">
        <w:rPr>
          <w:b/>
          <w:sz w:val="24"/>
          <w:szCs w:val="24"/>
        </w:rPr>
        <w:tab/>
      </w:r>
      <w:r w:rsidRPr="00755D19">
        <w:rPr>
          <w:b/>
          <w:sz w:val="24"/>
          <w:szCs w:val="24"/>
        </w:rPr>
        <w:tab/>
      </w:r>
      <w:r w:rsidRPr="00755D19">
        <w:rPr>
          <w:b/>
          <w:sz w:val="24"/>
          <w:szCs w:val="24"/>
        </w:rPr>
        <w:tab/>
      </w:r>
      <w:r w:rsidRPr="00755D19">
        <w:rPr>
          <w:b/>
          <w:sz w:val="24"/>
          <w:szCs w:val="24"/>
        </w:rPr>
        <w:tab/>
      </w:r>
      <w:r w:rsidRPr="00755D19">
        <w:rPr>
          <w:b/>
          <w:sz w:val="24"/>
          <w:szCs w:val="24"/>
        </w:rPr>
        <w:tab/>
      </w:r>
      <w:r w:rsidR="00CD4D44">
        <w:rPr>
          <w:b/>
          <w:sz w:val="24"/>
          <w:szCs w:val="24"/>
        </w:rPr>
        <w:t xml:space="preserve">                        </w:t>
      </w:r>
      <w:r w:rsidRPr="00755D19">
        <w:rPr>
          <w:b/>
          <w:sz w:val="24"/>
          <w:szCs w:val="24"/>
        </w:rPr>
        <w:t xml:space="preserve">      В. </w:t>
      </w:r>
      <w:proofErr w:type="spellStart"/>
      <w:r w:rsidRPr="00755D19">
        <w:rPr>
          <w:b/>
          <w:sz w:val="24"/>
          <w:szCs w:val="24"/>
        </w:rPr>
        <w:t>Квурт</w:t>
      </w:r>
      <w:proofErr w:type="spellEnd"/>
    </w:p>
    <w:sectPr w:rsidR="00D0440B" w:rsidRPr="00755D19" w:rsidSect="000425D4">
      <w:pgSz w:w="11906" w:h="16838"/>
      <w:pgMar w:top="426" w:right="1133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27121"/>
    <w:multiLevelType w:val="multilevel"/>
    <w:tmpl w:val="980C7A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8"/>
        </w:tabs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52"/>
        </w:tabs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64"/>
        </w:tabs>
        <w:ind w:left="77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16"/>
        </w:tabs>
        <w:ind w:left="8616" w:hanging="1800"/>
      </w:pPr>
      <w:rPr>
        <w:rFonts w:hint="default"/>
      </w:rPr>
    </w:lvl>
  </w:abstractNum>
  <w:abstractNum w:abstractNumId="1" w15:restartNumberingAfterBreak="0">
    <w:nsid w:val="07B14FBC"/>
    <w:multiLevelType w:val="multilevel"/>
    <w:tmpl w:val="6366974A"/>
    <w:lvl w:ilvl="0">
      <w:start w:val="2"/>
      <w:numFmt w:val="decimal"/>
      <w:lvlText w:val="%1."/>
      <w:lvlJc w:val="left"/>
      <w:pPr>
        <w:tabs>
          <w:tab w:val="num" w:pos="360"/>
        </w:tabs>
        <w:ind w:left="1418" w:hanging="1418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47" w:hanging="124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32C9082A"/>
    <w:multiLevelType w:val="hybridMultilevel"/>
    <w:tmpl w:val="A46408E2"/>
    <w:lvl w:ilvl="0" w:tplc="CEE6CA42">
      <w:start w:val="1"/>
      <w:numFmt w:val="bullet"/>
      <w:pStyle w:val="a"/>
      <w:lvlText w:val="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DA319E"/>
    <w:multiLevelType w:val="hybridMultilevel"/>
    <w:tmpl w:val="8318A924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C52A6"/>
    <w:multiLevelType w:val="hybridMultilevel"/>
    <w:tmpl w:val="C4C437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B71F74"/>
    <w:multiLevelType w:val="multilevel"/>
    <w:tmpl w:val="633C8724"/>
    <w:lvl w:ilvl="0">
      <w:start w:val="2"/>
      <w:numFmt w:val="decimal"/>
      <w:lvlText w:val="%1."/>
      <w:lvlJc w:val="left"/>
      <w:pPr>
        <w:tabs>
          <w:tab w:val="num" w:pos="360"/>
        </w:tabs>
        <w:ind w:left="1418" w:hanging="141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44"/>
        </w:tabs>
        <w:ind w:left="1644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47" w:hanging="124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6BE74F89"/>
    <w:multiLevelType w:val="multilevel"/>
    <w:tmpl w:val="633C8724"/>
    <w:lvl w:ilvl="0">
      <w:start w:val="2"/>
      <w:numFmt w:val="decimal"/>
      <w:lvlText w:val="%1."/>
      <w:lvlJc w:val="left"/>
      <w:pPr>
        <w:tabs>
          <w:tab w:val="num" w:pos="360"/>
        </w:tabs>
        <w:ind w:left="1418" w:hanging="141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44"/>
        </w:tabs>
        <w:ind w:left="1644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47" w:hanging="124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0A1325"/>
    <w:multiLevelType w:val="hybridMultilevel"/>
    <w:tmpl w:val="2696A828"/>
    <w:lvl w:ilvl="0" w:tplc="0419000F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FA"/>
    <w:rsid w:val="00000454"/>
    <w:rsid w:val="00036104"/>
    <w:rsid w:val="000425D4"/>
    <w:rsid w:val="00046470"/>
    <w:rsid w:val="000464D5"/>
    <w:rsid w:val="000528B7"/>
    <w:rsid w:val="00061088"/>
    <w:rsid w:val="000613B0"/>
    <w:rsid w:val="0007070E"/>
    <w:rsid w:val="00084822"/>
    <w:rsid w:val="000922E9"/>
    <w:rsid w:val="00096AA0"/>
    <w:rsid w:val="000A3FDC"/>
    <w:rsid w:val="000D0E58"/>
    <w:rsid w:val="000D5A26"/>
    <w:rsid w:val="000F75BC"/>
    <w:rsid w:val="00101732"/>
    <w:rsid w:val="00103364"/>
    <w:rsid w:val="00115B84"/>
    <w:rsid w:val="00125B8F"/>
    <w:rsid w:val="001304F4"/>
    <w:rsid w:val="00131F6B"/>
    <w:rsid w:val="00135EE5"/>
    <w:rsid w:val="00136AA9"/>
    <w:rsid w:val="0014087D"/>
    <w:rsid w:val="00144A9D"/>
    <w:rsid w:val="0014764B"/>
    <w:rsid w:val="00151AF0"/>
    <w:rsid w:val="00153ADE"/>
    <w:rsid w:val="00153DC6"/>
    <w:rsid w:val="00157FA5"/>
    <w:rsid w:val="00171C40"/>
    <w:rsid w:val="00177F8E"/>
    <w:rsid w:val="00180294"/>
    <w:rsid w:val="0018157E"/>
    <w:rsid w:val="00190D7A"/>
    <w:rsid w:val="00195DC2"/>
    <w:rsid w:val="001A0746"/>
    <w:rsid w:val="001A0ABF"/>
    <w:rsid w:val="001B0B1C"/>
    <w:rsid w:val="001B2260"/>
    <w:rsid w:val="001C7266"/>
    <w:rsid w:val="001D3B36"/>
    <w:rsid w:val="001D7A78"/>
    <w:rsid w:val="001E0114"/>
    <w:rsid w:val="001E5451"/>
    <w:rsid w:val="001F6D25"/>
    <w:rsid w:val="001F7ABE"/>
    <w:rsid w:val="002010DA"/>
    <w:rsid w:val="00211D73"/>
    <w:rsid w:val="00216971"/>
    <w:rsid w:val="00242119"/>
    <w:rsid w:val="002458E1"/>
    <w:rsid w:val="00271AFA"/>
    <w:rsid w:val="0027453D"/>
    <w:rsid w:val="00282A61"/>
    <w:rsid w:val="002870E4"/>
    <w:rsid w:val="0029549C"/>
    <w:rsid w:val="00296EAA"/>
    <w:rsid w:val="002A18DD"/>
    <w:rsid w:val="002A1C93"/>
    <w:rsid w:val="002C7E36"/>
    <w:rsid w:val="002E342D"/>
    <w:rsid w:val="002E4125"/>
    <w:rsid w:val="002E6582"/>
    <w:rsid w:val="002F0CAE"/>
    <w:rsid w:val="002F240E"/>
    <w:rsid w:val="002F49BD"/>
    <w:rsid w:val="002F4CB7"/>
    <w:rsid w:val="002F729E"/>
    <w:rsid w:val="00321221"/>
    <w:rsid w:val="00337D2B"/>
    <w:rsid w:val="00342328"/>
    <w:rsid w:val="00342613"/>
    <w:rsid w:val="003458F1"/>
    <w:rsid w:val="00345FA8"/>
    <w:rsid w:val="00354BDD"/>
    <w:rsid w:val="00355A7A"/>
    <w:rsid w:val="00355AD4"/>
    <w:rsid w:val="0035766D"/>
    <w:rsid w:val="003A0B3C"/>
    <w:rsid w:val="003B1D35"/>
    <w:rsid w:val="003B694B"/>
    <w:rsid w:val="003C1400"/>
    <w:rsid w:val="003C3F2D"/>
    <w:rsid w:val="003D4B35"/>
    <w:rsid w:val="003F6D44"/>
    <w:rsid w:val="003F7489"/>
    <w:rsid w:val="00403564"/>
    <w:rsid w:val="00413934"/>
    <w:rsid w:val="00430931"/>
    <w:rsid w:val="004411F2"/>
    <w:rsid w:val="00462595"/>
    <w:rsid w:val="00482836"/>
    <w:rsid w:val="004925BC"/>
    <w:rsid w:val="0049313A"/>
    <w:rsid w:val="00495091"/>
    <w:rsid w:val="00497CA9"/>
    <w:rsid w:val="004A553E"/>
    <w:rsid w:val="004B0982"/>
    <w:rsid w:val="004B4C1C"/>
    <w:rsid w:val="004C516C"/>
    <w:rsid w:val="004C5F7B"/>
    <w:rsid w:val="004D49C4"/>
    <w:rsid w:val="004E1099"/>
    <w:rsid w:val="004E3949"/>
    <w:rsid w:val="004E4EF3"/>
    <w:rsid w:val="004E58B8"/>
    <w:rsid w:val="004E64B2"/>
    <w:rsid w:val="004F2054"/>
    <w:rsid w:val="005057E0"/>
    <w:rsid w:val="00515AE1"/>
    <w:rsid w:val="00521BFE"/>
    <w:rsid w:val="00524C9B"/>
    <w:rsid w:val="00530C7C"/>
    <w:rsid w:val="00531312"/>
    <w:rsid w:val="0053165D"/>
    <w:rsid w:val="005327FD"/>
    <w:rsid w:val="00534240"/>
    <w:rsid w:val="00535C33"/>
    <w:rsid w:val="00537FAE"/>
    <w:rsid w:val="00587F4D"/>
    <w:rsid w:val="00590619"/>
    <w:rsid w:val="00597E38"/>
    <w:rsid w:val="005A7E58"/>
    <w:rsid w:val="005B26F0"/>
    <w:rsid w:val="005B3C6E"/>
    <w:rsid w:val="005B573B"/>
    <w:rsid w:val="005F1216"/>
    <w:rsid w:val="005F7E2F"/>
    <w:rsid w:val="00610A7B"/>
    <w:rsid w:val="0062449B"/>
    <w:rsid w:val="00643FC2"/>
    <w:rsid w:val="006504C3"/>
    <w:rsid w:val="00650C74"/>
    <w:rsid w:val="00656322"/>
    <w:rsid w:val="00663BB6"/>
    <w:rsid w:val="006651E0"/>
    <w:rsid w:val="006724F1"/>
    <w:rsid w:val="00674B09"/>
    <w:rsid w:val="00694580"/>
    <w:rsid w:val="0069497D"/>
    <w:rsid w:val="00697B9F"/>
    <w:rsid w:val="006A0A3C"/>
    <w:rsid w:val="006A15D4"/>
    <w:rsid w:val="006A379C"/>
    <w:rsid w:val="006B4283"/>
    <w:rsid w:val="006D3B14"/>
    <w:rsid w:val="006D691C"/>
    <w:rsid w:val="006D7398"/>
    <w:rsid w:val="006E2862"/>
    <w:rsid w:val="006E48B5"/>
    <w:rsid w:val="006F554B"/>
    <w:rsid w:val="006F7261"/>
    <w:rsid w:val="007004ED"/>
    <w:rsid w:val="00714B7F"/>
    <w:rsid w:val="00731C0E"/>
    <w:rsid w:val="0073337D"/>
    <w:rsid w:val="007337B1"/>
    <w:rsid w:val="00734E9D"/>
    <w:rsid w:val="00743D34"/>
    <w:rsid w:val="007477D1"/>
    <w:rsid w:val="00753A0C"/>
    <w:rsid w:val="00755D19"/>
    <w:rsid w:val="007635CE"/>
    <w:rsid w:val="00775958"/>
    <w:rsid w:val="00777AC8"/>
    <w:rsid w:val="00780B78"/>
    <w:rsid w:val="00797C7F"/>
    <w:rsid w:val="007A2188"/>
    <w:rsid w:val="007A63E6"/>
    <w:rsid w:val="007B6697"/>
    <w:rsid w:val="007C3275"/>
    <w:rsid w:val="007D1CDB"/>
    <w:rsid w:val="007D672D"/>
    <w:rsid w:val="007E0BEA"/>
    <w:rsid w:val="007F09B1"/>
    <w:rsid w:val="007F2195"/>
    <w:rsid w:val="00804144"/>
    <w:rsid w:val="00804321"/>
    <w:rsid w:val="008126C8"/>
    <w:rsid w:val="00815E3A"/>
    <w:rsid w:val="00820A78"/>
    <w:rsid w:val="00822DF8"/>
    <w:rsid w:val="0084337A"/>
    <w:rsid w:val="00844E9C"/>
    <w:rsid w:val="008451DC"/>
    <w:rsid w:val="00845B4A"/>
    <w:rsid w:val="0086122A"/>
    <w:rsid w:val="0086650D"/>
    <w:rsid w:val="00871C77"/>
    <w:rsid w:val="008729A0"/>
    <w:rsid w:val="00882789"/>
    <w:rsid w:val="008A3E7F"/>
    <w:rsid w:val="008B0E44"/>
    <w:rsid w:val="008B4C96"/>
    <w:rsid w:val="008C775A"/>
    <w:rsid w:val="00904D86"/>
    <w:rsid w:val="009061B3"/>
    <w:rsid w:val="0091720A"/>
    <w:rsid w:val="0094378D"/>
    <w:rsid w:val="00954F21"/>
    <w:rsid w:val="00971C9E"/>
    <w:rsid w:val="00974901"/>
    <w:rsid w:val="00982B53"/>
    <w:rsid w:val="00986EFB"/>
    <w:rsid w:val="009962E8"/>
    <w:rsid w:val="009D4457"/>
    <w:rsid w:val="009D763B"/>
    <w:rsid w:val="009E2F44"/>
    <w:rsid w:val="009E41FC"/>
    <w:rsid w:val="009F44E6"/>
    <w:rsid w:val="00A12CC1"/>
    <w:rsid w:val="00A137EC"/>
    <w:rsid w:val="00A235C1"/>
    <w:rsid w:val="00A3609D"/>
    <w:rsid w:val="00A45834"/>
    <w:rsid w:val="00A45FF2"/>
    <w:rsid w:val="00A47B0B"/>
    <w:rsid w:val="00A57BAA"/>
    <w:rsid w:val="00A62B94"/>
    <w:rsid w:val="00A66757"/>
    <w:rsid w:val="00A76F0C"/>
    <w:rsid w:val="00AA4DF4"/>
    <w:rsid w:val="00AC4E71"/>
    <w:rsid w:val="00AD2912"/>
    <w:rsid w:val="00AD2C05"/>
    <w:rsid w:val="00AD2FAD"/>
    <w:rsid w:val="00AD3A89"/>
    <w:rsid w:val="00AE3344"/>
    <w:rsid w:val="00AF3EBA"/>
    <w:rsid w:val="00AF7A44"/>
    <w:rsid w:val="00B02B42"/>
    <w:rsid w:val="00B06B3D"/>
    <w:rsid w:val="00B11681"/>
    <w:rsid w:val="00B25A81"/>
    <w:rsid w:val="00B323D4"/>
    <w:rsid w:val="00B370CA"/>
    <w:rsid w:val="00B37B47"/>
    <w:rsid w:val="00B41753"/>
    <w:rsid w:val="00B43C9E"/>
    <w:rsid w:val="00B4520C"/>
    <w:rsid w:val="00B47B92"/>
    <w:rsid w:val="00B6287F"/>
    <w:rsid w:val="00B63CAA"/>
    <w:rsid w:val="00B66A91"/>
    <w:rsid w:val="00B71926"/>
    <w:rsid w:val="00B72107"/>
    <w:rsid w:val="00B747F6"/>
    <w:rsid w:val="00B75D7C"/>
    <w:rsid w:val="00B77F7A"/>
    <w:rsid w:val="00B81497"/>
    <w:rsid w:val="00B81B76"/>
    <w:rsid w:val="00B81F8F"/>
    <w:rsid w:val="00B9505D"/>
    <w:rsid w:val="00BA1532"/>
    <w:rsid w:val="00BA4051"/>
    <w:rsid w:val="00BA6467"/>
    <w:rsid w:val="00BB08F3"/>
    <w:rsid w:val="00BB480C"/>
    <w:rsid w:val="00BC6FEC"/>
    <w:rsid w:val="00BC76C3"/>
    <w:rsid w:val="00BD0550"/>
    <w:rsid w:val="00BD6D98"/>
    <w:rsid w:val="00BF3243"/>
    <w:rsid w:val="00C0728D"/>
    <w:rsid w:val="00C22AB7"/>
    <w:rsid w:val="00C3716F"/>
    <w:rsid w:val="00C42F7F"/>
    <w:rsid w:val="00C5335D"/>
    <w:rsid w:val="00C562BA"/>
    <w:rsid w:val="00C56378"/>
    <w:rsid w:val="00C6623C"/>
    <w:rsid w:val="00C71260"/>
    <w:rsid w:val="00C767FF"/>
    <w:rsid w:val="00C77C99"/>
    <w:rsid w:val="00C90797"/>
    <w:rsid w:val="00C926DD"/>
    <w:rsid w:val="00C944F7"/>
    <w:rsid w:val="00CA36A9"/>
    <w:rsid w:val="00CB49A5"/>
    <w:rsid w:val="00CB7A73"/>
    <w:rsid w:val="00CD4D44"/>
    <w:rsid w:val="00CE33E6"/>
    <w:rsid w:val="00CF1580"/>
    <w:rsid w:val="00CF75C0"/>
    <w:rsid w:val="00D007D9"/>
    <w:rsid w:val="00D03DF5"/>
    <w:rsid w:val="00D0440B"/>
    <w:rsid w:val="00D05078"/>
    <w:rsid w:val="00D1751B"/>
    <w:rsid w:val="00D23AE9"/>
    <w:rsid w:val="00D37E43"/>
    <w:rsid w:val="00D44CDB"/>
    <w:rsid w:val="00D45C21"/>
    <w:rsid w:val="00D462AC"/>
    <w:rsid w:val="00D71654"/>
    <w:rsid w:val="00D735FC"/>
    <w:rsid w:val="00D73CA0"/>
    <w:rsid w:val="00D93936"/>
    <w:rsid w:val="00DA1EA9"/>
    <w:rsid w:val="00DA338A"/>
    <w:rsid w:val="00DA36FA"/>
    <w:rsid w:val="00DC510A"/>
    <w:rsid w:val="00DC5F4B"/>
    <w:rsid w:val="00DD2CEB"/>
    <w:rsid w:val="00DE43FF"/>
    <w:rsid w:val="00DE7C0D"/>
    <w:rsid w:val="00E12671"/>
    <w:rsid w:val="00E22B0A"/>
    <w:rsid w:val="00E23751"/>
    <w:rsid w:val="00E23DDE"/>
    <w:rsid w:val="00E25F71"/>
    <w:rsid w:val="00E32E5D"/>
    <w:rsid w:val="00E331CA"/>
    <w:rsid w:val="00E65050"/>
    <w:rsid w:val="00E752B9"/>
    <w:rsid w:val="00E816EC"/>
    <w:rsid w:val="00EA572F"/>
    <w:rsid w:val="00EB3CAA"/>
    <w:rsid w:val="00EC1E90"/>
    <w:rsid w:val="00EC20BA"/>
    <w:rsid w:val="00ED0598"/>
    <w:rsid w:val="00EE7AC5"/>
    <w:rsid w:val="00EF16B2"/>
    <w:rsid w:val="00F11E72"/>
    <w:rsid w:val="00F141DA"/>
    <w:rsid w:val="00F16CC4"/>
    <w:rsid w:val="00F20914"/>
    <w:rsid w:val="00F21034"/>
    <w:rsid w:val="00F276CE"/>
    <w:rsid w:val="00F479B5"/>
    <w:rsid w:val="00F64B5C"/>
    <w:rsid w:val="00F668EF"/>
    <w:rsid w:val="00F72232"/>
    <w:rsid w:val="00F74A4D"/>
    <w:rsid w:val="00F85241"/>
    <w:rsid w:val="00F878EB"/>
    <w:rsid w:val="00FA0A9B"/>
    <w:rsid w:val="00FA7F91"/>
    <w:rsid w:val="00FB04CE"/>
    <w:rsid w:val="00FB175F"/>
    <w:rsid w:val="00FC7140"/>
    <w:rsid w:val="00FD1232"/>
    <w:rsid w:val="00FD2A72"/>
    <w:rsid w:val="00FE18F9"/>
    <w:rsid w:val="00FE1C0F"/>
    <w:rsid w:val="00FE3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08F1AE-E3C4-4D2F-B0BA-DB30D894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A4DF4"/>
    <w:rPr>
      <w:lang w:val="uk-UA" w:eastAsia="uk-UA"/>
    </w:rPr>
  </w:style>
  <w:style w:type="paragraph" w:styleId="1">
    <w:name w:val="heading 1"/>
    <w:basedOn w:val="a0"/>
    <w:next w:val="a0"/>
    <w:link w:val="10"/>
    <w:qFormat/>
    <w:rsid w:val="00C0728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0"/>
    <w:next w:val="a0"/>
    <w:link w:val="20"/>
    <w:qFormat/>
    <w:rsid w:val="00C0728D"/>
    <w:pPr>
      <w:keepNext/>
      <w:jc w:val="center"/>
      <w:outlineLvl w:val="1"/>
    </w:pPr>
    <w:rPr>
      <w:sz w:val="28"/>
    </w:rPr>
  </w:style>
  <w:style w:type="paragraph" w:styleId="4">
    <w:name w:val="heading 4"/>
    <w:basedOn w:val="a0"/>
    <w:next w:val="a0"/>
    <w:qFormat/>
    <w:rsid w:val="004309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caption"/>
    <w:basedOn w:val="a0"/>
    <w:next w:val="a0"/>
    <w:qFormat/>
    <w:rsid w:val="00C0728D"/>
    <w:pPr>
      <w:jc w:val="center"/>
    </w:pPr>
    <w:rPr>
      <w:b/>
      <w:sz w:val="40"/>
    </w:rPr>
  </w:style>
  <w:style w:type="paragraph" w:styleId="a5">
    <w:name w:val="Balloon Text"/>
    <w:basedOn w:val="a0"/>
    <w:semiHidden/>
    <w:rsid w:val="00820A78"/>
    <w:rPr>
      <w:rFonts w:ascii="Tahoma" w:hAnsi="Tahoma" w:cs="Tahoma"/>
      <w:sz w:val="16"/>
      <w:szCs w:val="16"/>
    </w:rPr>
  </w:style>
  <w:style w:type="paragraph" w:customStyle="1" w:styleId="a">
    <w:name w:val="Перелік маркирований"/>
    <w:basedOn w:val="a0"/>
    <w:rsid w:val="003D4B35"/>
    <w:pPr>
      <w:numPr>
        <w:numId w:val="4"/>
      </w:numPr>
    </w:pPr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B747F6"/>
    <w:rPr>
      <w:b/>
      <w:sz w:val="28"/>
      <w:lang w:val="uk-UA" w:eastAsia="uk-UA"/>
    </w:rPr>
  </w:style>
  <w:style w:type="character" w:customStyle="1" w:styleId="20">
    <w:name w:val="Заголовок 2 Знак"/>
    <w:basedOn w:val="a1"/>
    <w:link w:val="2"/>
    <w:rsid w:val="00B747F6"/>
    <w:rPr>
      <w:sz w:val="28"/>
      <w:lang w:val="uk-UA" w:eastAsia="uk-UA"/>
    </w:rPr>
  </w:style>
  <w:style w:type="paragraph" w:styleId="a6">
    <w:name w:val="List Paragraph"/>
    <w:basedOn w:val="a0"/>
    <w:uiPriority w:val="34"/>
    <w:qFormat/>
    <w:rsid w:val="00F14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8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41;&#1051;&#1040;&#1053;&#1050;&#1048;\&#1088;&#1110;&#1096;&#1077;&#1085;&#1085;&#1103;%20&#1089;&#1077;&#1089;&#1110;&#111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4FCB4-BFE9-43EA-9131-DE4ADC95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рішення сесії</Template>
  <TotalTime>0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VPU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Hetmanchuk Anastasiia Serhiivna</cp:lastModifiedBy>
  <cp:revision>5</cp:revision>
  <cp:lastPrinted>2017-02-23T15:36:00Z</cp:lastPrinted>
  <dcterms:created xsi:type="dcterms:W3CDTF">2017-08-17T07:41:00Z</dcterms:created>
  <dcterms:modified xsi:type="dcterms:W3CDTF">2017-09-04T09:40:00Z</dcterms:modified>
</cp:coreProperties>
</file>