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1027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371C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28.09.2017р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вул.Галицькій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371C0" w:rsidRDefault="00D371C0" w:rsidP="00D371C0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Заслухавши спеціаліста з земельних відносин, щодо затвердження детального плану території по вул.Галицькій в м.Винники, розглянувши рішення Винниківської міської ради від 08.12.2016р. №672,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D371C0" w:rsidRDefault="00D371C0" w:rsidP="00D371C0">
      <w:pPr>
        <w:spacing w:line="360" w:lineRule="auto"/>
        <w:ind w:left="567" w:right="142" w:firstLine="601"/>
        <w:jc w:val="both"/>
        <w:rPr>
          <w:rFonts w:ascii="Arial" w:hAnsi="Arial" w:cs="Arial"/>
          <w:szCs w:val="24"/>
        </w:rPr>
      </w:pPr>
    </w:p>
    <w:p w:rsidR="00D371C0" w:rsidRDefault="00D371C0" w:rsidP="00D371C0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D371C0" w:rsidRDefault="00D371C0" w:rsidP="00D371C0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D371C0" w:rsidRDefault="00D371C0" w:rsidP="00D371C0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Затвердити «Детальний план території по вул.Галицькій в м.Винники».</w:t>
      </w:r>
    </w:p>
    <w:p w:rsidR="00D371C0" w:rsidRDefault="00D371C0" w:rsidP="00D371C0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D371C0" w:rsidRDefault="00D371C0" w:rsidP="00D371C0">
      <w:pPr>
        <w:spacing w:line="360" w:lineRule="auto"/>
        <w:ind w:left="567" w:right="142"/>
        <w:rPr>
          <w:szCs w:val="24"/>
        </w:rPr>
      </w:pPr>
    </w:p>
    <w:p w:rsidR="00D371C0" w:rsidRDefault="00D371C0" w:rsidP="00D371C0">
      <w:pPr>
        <w:spacing w:line="360" w:lineRule="auto"/>
        <w:ind w:left="567"/>
        <w:rPr>
          <w:b/>
          <w:szCs w:val="24"/>
        </w:rPr>
      </w:pPr>
    </w:p>
    <w:p w:rsidR="00D371C0" w:rsidRDefault="00D371C0" w:rsidP="00D371C0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D371C0" w:rsidRDefault="00D371C0" w:rsidP="00D371C0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6C1" w:rsidRDefault="006156C1">
      <w:r>
        <w:separator/>
      </w:r>
    </w:p>
  </w:endnote>
  <w:endnote w:type="continuationSeparator" w:id="0">
    <w:p w:rsidR="006156C1" w:rsidRDefault="00615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6C1" w:rsidRDefault="006156C1">
      <w:r>
        <w:separator/>
      </w:r>
    </w:p>
  </w:footnote>
  <w:footnote w:type="continuationSeparator" w:id="0">
    <w:p w:rsidR="006156C1" w:rsidRDefault="00615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56C1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71C0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8CF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1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FC879-D242-4FD5-9B5F-50F5542D3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578</Words>
  <Characters>330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2023-04-07T07:00:00Z</dcterms:modified>
</cp:coreProperties>
</file>