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68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Копак О.К.   та гр.Мищишин І.К. у спільну сумісну   власність для ведення садівництва  по вул.Забава, 101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468CC" w:rsidRDefault="00B468CC" w:rsidP="00B468C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гр.Копак О.К. та гр. Мищишин І.К.,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B468CC" w:rsidRDefault="00B468CC" w:rsidP="00B468C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468CC" w:rsidRDefault="00B468CC" w:rsidP="00B468C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468CC" w:rsidRDefault="00B468CC" w:rsidP="00B468C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468CC" w:rsidRDefault="00B468CC" w:rsidP="00B468C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гр.Копак Оксані Климівні та гр.Мищишин Ірині Климівні у спільну сумісну всласність орієнтовною площею 0,0784 га у власність для ведення садівництва по вул.Забава, 101 у м.Винники (графічний додаток №1).</w:t>
      </w:r>
    </w:p>
    <w:p w:rsidR="00B468CC" w:rsidRDefault="00B468CC" w:rsidP="00B468C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Гр.Копак Оксані Климівні та гр.Мищишин Ірині Климівні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468CC" w:rsidRDefault="00B468CC" w:rsidP="00B468C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468CC" w:rsidRDefault="00B468CC" w:rsidP="00B468CC">
      <w:pPr>
        <w:spacing w:line="276" w:lineRule="auto"/>
        <w:ind w:left="567" w:right="142"/>
        <w:rPr>
          <w:szCs w:val="24"/>
        </w:rPr>
      </w:pPr>
    </w:p>
    <w:p w:rsidR="00B468CC" w:rsidRDefault="00B468CC" w:rsidP="00B468CC">
      <w:pPr>
        <w:spacing w:line="276" w:lineRule="auto"/>
        <w:ind w:left="567" w:right="142"/>
        <w:rPr>
          <w:szCs w:val="24"/>
        </w:rPr>
      </w:pPr>
    </w:p>
    <w:p w:rsidR="00B468CC" w:rsidRDefault="00B468CC" w:rsidP="00B468CC">
      <w:pPr>
        <w:spacing w:line="276" w:lineRule="auto"/>
        <w:ind w:left="567" w:right="142"/>
        <w:rPr>
          <w:szCs w:val="24"/>
        </w:rPr>
      </w:pPr>
    </w:p>
    <w:p w:rsidR="00B468CC" w:rsidRDefault="00B468CC" w:rsidP="00B468C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</w:p>
    <w:p w:rsidR="00B468CC" w:rsidRDefault="00B468CC" w:rsidP="00B468CC">
      <w:pPr>
        <w:rPr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DEA" w:rsidRDefault="00487DEA">
      <w:r>
        <w:separator/>
      </w:r>
    </w:p>
  </w:endnote>
  <w:endnote w:type="continuationSeparator" w:id="0">
    <w:p w:rsidR="00487DEA" w:rsidRDefault="00487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DEA" w:rsidRDefault="00487DEA">
      <w:r>
        <w:separator/>
      </w:r>
    </w:p>
  </w:footnote>
  <w:footnote w:type="continuationSeparator" w:id="0">
    <w:p w:rsidR="00487DEA" w:rsidRDefault="00487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DE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468C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3CD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2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A262D-DE9B-4D7B-94C0-FD24E3823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2023-04-07T09:21:00Z</dcterms:modified>
</cp:coreProperties>
</file>