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10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E1090" w:rsidRDefault="00BE7A3D" w:rsidP="00BE7A3D">
            <w:pPr>
              <w:rPr>
                <w:b/>
                <w:szCs w:val="24"/>
              </w:rPr>
            </w:pPr>
            <w:r w:rsidRPr="00BE1090">
              <w:rPr>
                <w:b/>
                <w:szCs w:val="24"/>
              </w:rPr>
              <w:t>Про надання дозволу гр.Стефанишину Є.І.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вул.Забава, 119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1090" w:rsidRDefault="00BE1090" w:rsidP="00BE1090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гр.Стефанишина Є.І.,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E1090" w:rsidRDefault="00BE1090" w:rsidP="00BE1090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E1090" w:rsidRDefault="00BE1090" w:rsidP="00BE1090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BE1090" w:rsidRDefault="00BE1090" w:rsidP="00BE1090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E1090" w:rsidRDefault="00BE1090" w:rsidP="00BE109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BE1090" w:rsidRDefault="00BE1090" w:rsidP="00BE109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гр.Стефанишину Євгену Івановичу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вул.Забава, 119 у м.Винники (графічний додаток №1).</w:t>
      </w:r>
    </w:p>
    <w:p w:rsidR="00BE1090" w:rsidRDefault="00BE1090" w:rsidP="00BE109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Гр.Стефанишину Євгену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E1090" w:rsidRDefault="00BE1090" w:rsidP="00BE1090">
      <w:pPr>
        <w:spacing w:line="276" w:lineRule="auto"/>
        <w:ind w:left="567" w:right="142"/>
        <w:rPr>
          <w:szCs w:val="24"/>
        </w:rPr>
      </w:pPr>
    </w:p>
    <w:p w:rsidR="00BE1090" w:rsidRDefault="00BE1090" w:rsidP="00BE1090">
      <w:pPr>
        <w:spacing w:line="276" w:lineRule="auto"/>
        <w:ind w:left="567" w:right="142"/>
        <w:rPr>
          <w:szCs w:val="24"/>
        </w:rPr>
      </w:pPr>
    </w:p>
    <w:p w:rsidR="00BE1090" w:rsidRDefault="00BE1090" w:rsidP="00BE1090">
      <w:pPr>
        <w:spacing w:line="276" w:lineRule="auto"/>
        <w:ind w:left="567" w:right="142"/>
        <w:rPr>
          <w:szCs w:val="24"/>
        </w:rPr>
      </w:pPr>
    </w:p>
    <w:p w:rsidR="00BE1090" w:rsidRDefault="00BE1090" w:rsidP="00BE1090">
      <w:pPr>
        <w:spacing w:line="276" w:lineRule="auto"/>
        <w:ind w:left="567" w:right="142"/>
        <w:rPr>
          <w:szCs w:val="24"/>
        </w:rPr>
      </w:pPr>
    </w:p>
    <w:p w:rsidR="00BE1090" w:rsidRDefault="00BE1090" w:rsidP="00BE109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434" w:rsidRDefault="00344434">
      <w:r>
        <w:separator/>
      </w:r>
    </w:p>
  </w:endnote>
  <w:endnote w:type="continuationSeparator" w:id="0">
    <w:p w:rsidR="00344434" w:rsidRDefault="00344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434" w:rsidRDefault="00344434">
      <w:r>
        <w:separator/>
      </w:r>
    </w:p>
  </w:footnote>
  <w:footnote w:type="continuationSeparator" w:id="0">
    <w:p w:rsidR="00344434" w:rsidRDefault="00344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443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109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BEA8C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1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F653D-B7A4-4441-A4E2-BB3A9F88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2023-04-11T10:40:00Z</dcterms:modified>
</cp:coreProperties>
</file>