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1076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C515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05.10.2017р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0C515C" w:rsidRDefault="00BE7A3D" w:rsidP="00BE7A3D">
            <w:pPr>
              <w:rPr>
                <w:b/>
                <w:szCs w:val="24"/>
              </w:rPr>
            </w:pPr>
            <w:r w:rsidRPr="000C515C">
              <w:rPr>
                <w:b/>
                <w:szCs w:val="24"/>
              </w:rPr>
              <w:t>Про надання дозволу гр.Стасіву І.М.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вул.Забава, 67 у м.Винники</w:t>
            </w:r>
          </w:p>
          <w:p w:rsidR="00BE7A3D" w:rsidRPr="000C515C" w:rsidRDefault="00BE7A3D" w:rsidP="00471A72">
            <w:pPr>
              <w:rPr>
                <w:szCs w:val="24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213958" w:rsidP="00471A72">
      <w:pPr>
        <w:rPr>
          <w:sz w:val="28"/>
          <w:szCs w:val="28"/>
        </w:rPr>
      </w:pPr>
    </w:p>
    <w:p w:rsidR="000C515C" w:rsidRDefault="000C515C" w:rsidP="000C515C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гр.Стасіва І.М.,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0C515C" w:rsidRDefault="000C515C" w:rsidP="000C515C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0C515C" w:rsidRDefault="000C515C" w:rsidP="000C515C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0C515C" w:rsidRDefault="000C515C" w:rsidP="000C515C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0C515C" w:rsidRDefault="000C515C" w:rsidP="000C515C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0C515C" w:rsidRDefault="000C515C" w:rsidP="000C515C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гр.Стасіву Ігорю Михайловичу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0,1000 га по вул.Забава, 67  у м.Винники (графічний додаток №1).</w:t>
      </w:r>
    </w:p>
    <w:p w:rsidR="000C515C" w:rsidRDefault="000C515C" w:rsidP="000C515C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Гр.Стасіву Ігорю Михайловичу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0C515C" w:rsidRDefault="000C515C" w:rsidP="000C515C">
      <w:pPr>
        <w:spacing w:line="276" w:lineRule="auto"/>
        <w:ind w:left="567" w:right="142"/>
        <w:rPr>
          <w:szCs w:val="24"/>
        </w:rPr>
      </w:pPr>
    </w:p>
    <w:p w:rsidR="000C515C" w:rsidRDefault="000C515C" w:rsidP="000C515C">
      <w:pPr>
        <w:spacing w:line="276" w:lineRule="auto"/>
        <w:ind w:left="567" w:right="142"/>
        <w:rPr>
          <w:szCs w:val="24"/>
        </w:rPr>
      </w:pPr>
    </w:p>
    <w:p w:rsidR="000C515C" w:rsidRDefault="000C515C" w:rsidP="000C515C">
      <w:pPr>
        <w:spacing w:line="276" w:lineRule="auto"/>
        <w:ind w:left="567" w:right="142"/>
        <w:rPr>
          <w:szCs w:val="24"/>
        </w:rPr>
      </w:pPr>
    </w:p>
    <w:p w:rsidR="000C515C" w:rsidRDefault="000C515C" w:rsidP="000C515C">
      <w:pPr>
        <w:spacing w:line="276" w:lineRule="auto"/>
        <w:ind w:left="567" w:right="142"/>
        <w:rPr>
          <w:szCs w:val="24"/>
        </w:rPr>
      </w:pPr>
    </w:p>
    <w:p w:rsidR="000C515C" w:rsidRDefault="000C515C" w:rsidP="000C515C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</w:p>
    <w:p w:rsidR="000C515C" w:rsidRPr="006F2805" w:rsidRDefault="000C515C" w:rsidP="00471A72">
      <w:pPr>
        <w:rPr>
          <w:sz w:val="28"/>
          <w:szCs w:val="28"/>
        </w:rPr>
      </w:pPr>
      <w:bookmarkStart w:id="1" w:name="_GoBack"/>
      <w:bookmarkEnd w:id="1"/>
    </w:p>
    <w:sectPr w:rsidR="000C515C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373D" w:rsidRDefault="00A2373D">
      <w:r>
        <w:separator/>
      </w:r>
    </w:p>
  </w:endnote>
  <w:endnote w:type="continuationSeparator" w:id="0">
    <w:p w:rsidR="00A2373D" w:rsidRDefault="00A23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373D" w:rsidRDefault="00A2373D">
      <w:r>
        <w:separator/>
      </w:r>
    </w:p>
  </w:footnote>
  <w:footnote w:type="continuationSeparator" w:id="0">
    <w:p w:rsidR="00A2373D" w:rsidRDefault="00A237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515C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2373D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32D85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2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408305-482B-4291-9B4A-F716F6718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986</Words>
  <Characters>563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2023-04-11T10:56:00Z</dcterms:modified>
</cp:coreProperties>
</file>