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1177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таким, що втратило чинність   рішення Винниківської міської ради   від 31.10.2008р. №1127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11778" w:rsidRDefault="00B11778" w:rsidP="00B11778">
      <w:pPr>
        <w:spacing w:line="360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гр.Білокур Н.Л., рішення 36-ої сесії Винниківської міської ради №1127 від 31.10.2008 р., керуючись Конституцією України, Законом України "Про місцеве самоврядування в Україні", Винниківська міська рада </w:t>
      </w:r>
    </w:p>
    <w:p w:rsidR="00B11778" w:rsidRDefault="00B11778" w:rsidP="00B11778">
      <w:pPr>
        <w:spacing w:line="360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B11778" w:rsidRDefault="00B11778" w:rsidP="00B11778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B11778" w:rsidRDefault="00B11778" w:rsidP="00B11778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B11778" w:rsidRDefault="00B11778" w:rsidP="00B11778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 xml:space="preserve">Рішення 36-ої сесії Винниківської міської ради №1127 від 31.10.2008р. «Про передачу в приватну власність гр.Білокур Н.Л. земельної ділянки на вул.Стрілецька. 12 в м.Винники» - </w:t>
      </w:r>
      <w:r>
        <w:rPr>
          <w:b/>
          <w:szCs w:val="24"/>
        </w:rPr>
        <w:t>визнати таким, що втратило чинність.</w:t>
      </w:r>
    </w:p>
    <w:p w:rsidR="00B11778" w:rsidRDefault="00B11778" w:rsidP="00B11778">
      <w:pPr>
        <w:spacing w:line="360" w:lineRule="auto"/>
        <w:ind w:left="567" w:right="142"/>
        <w:rPr>
          <w:szCs w:val="24"/>
        </w:rPr>
      </w:pPr>
    </w:p>
    <w:p w:rsidR="00B11778" w:rsidRDefault="00B11778" w:rsidP="00B11778">
      <w:pPr>
        <w:spacing w:line="360" w:lineRule="auto"/>
        <w:ind w:left="567" w:right="142"/>
        <w:rPr>
          <w:szCs w:val="24"/>
        </w:rPr>
      </w:pPr>
    </w:p>
    <w:p w:rsidR="00B11778" w:rsidRDefault="00B11778" w:rsidP="00B11778">
      <w:pPr>
        <w:spacing w:line="360" w:lineRule="auto"/>
        <w:ind w:left="567" w:right="142"/>
        <w:rPr>
          <w:szCs w:val="24"/>
        </w:rPr>
      </w:pPr>
    </w:p>
    <w:p w:rsidR="00B11778" w:rsidRDefault="00B11778" w:rsidP="00B11778">
      <w:pPr>
        <w:spacing w:line="360" w:lineRule="auto"/>
        <w:ind w:left="567" w:right="142"/>
        <w:rPr>
          <w:szCs w:val="24"/>
        </w:rPr>
      </w:pPr>
    </w:p>
    <w:p w:rsidR="00B11778" w:rsidRDefault="00B11778" w:rsidP="00B11778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6FA" w:rsidRDefault="007746FA">
      <w:r>
        <w:separator/>
      </w:r>
    </w:p>
  </w:endnote>
  <w:endnote w:type="continuationSeparator" w:id="0">
    <w:p w:rsidR="007746FA" w:rsidRDefault="00774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6FA" w:rsidRDefault="007746FA">
      <w:r>
        <w:separator/>
      </w:r>
    </w:p>
  </w:footnote>
  <w:footnote w:type="continuationSeparator" w:id="0">
    <w:p w:rsidR="007746FA" w:rsidRDefault="007746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746FA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11778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7E02E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5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6723A-C332-4940-BB4C-053173B1E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603</Words>
  <Characters>344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2023-04-19T07:48:00Z</dcterms:modified>
</cp:coreProperties>
</file>