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7C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лімітів споживання  енергоносіїв  для фінансуванн  з бюджету   м.Винники у 2018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7CCC" w:rsidRDefault="00547CCC" w:rsidP="00547CCC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Закону України  «Про державний бюджет на 201</w:t>
      </w:r>
      <w:r>
        <w:rPr>
          <w:color w:val="FF0000"/>
          <w:szCs w:val="24"/>
          <w:lang w:val="ru-RU"/>
        </w:rPr>
        <w:t>8</w:t>
      </w:r>
      <w:r>
        <w:rPr>
          <w:szCs w:val="24"/>
          <w:lang w:val="ru-RU"/>
        </w:rPr>
        <w:t xml:space="preserve"> </w:t>
      </w:r>
      <w:r>
        <w:rPr>
          <w:szCs w:val="24"/>
        </w:rPr>
        <w:t>рік», керуючись п.23 ст.26 Закону України «Про місцеве самоврядування в Україні», Винниківська міська рада</w:t>
      </w:r>
    </w:p>
    <w:p w:rsidR="00547CCC" w:rsidRDefault="00547CCC" w:rsidP="00547CCC">
      <w:pPr>
        <w:jc w:val="center"/>
        <w:rPr>
          <w:szCs w:val="24"/>
        </w:rPr>
      </w:pPr>
    </w:p>
    <w:p w:rsidR="00547CCC" w:rsidRDefault="00547CCC" w:rsidP="00547CCC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547CCC" w:rsidRDefault="00547CCC" w:rsidP="00547CCC">
      <w:pPr>
        <w:jc w:val="center"/>
        <w:rPr>
          <w:szCs w:val="24"/>
        </w:rPr>
      </w:pPr>
    </w:p>
    <w:p w:rsidR="00547CCC" w:rsidRDefault="00547CCC" w:rsidP="00547CCC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ліміти споживання енергоносіїв на 201</w:t>
      </w:r>
      <w:r>
        <w:rPr>
          <w:szCs w:val="24"/>
          <w:lang w:val="ru-RU"/>
        </w:rPr>
        <w:t>8</w:t>
      </w:r>
      <w:r>
        <w:rPr>
          <w:szCs w:val="24"/>
        </w:rPr>
        <w:t xml:space="preserve"> рік  згідно додатку № 1.</w:t>
      </w:r>
    </w:p>
    <w:p w:rsidR="00547CCC" w:rsidRDefault="00547CCC" w:rsidP="00547CCC">
      <w:pPr>
        <w:jc w:val="both"/>
        <w:rPr>
          <w:szCs w:val="24"/>
        </w:rPr>
      </w:pPr>
    </w:p>
    <w:p w:rsidR="00547CCC" w:rsidRDefault="00547CCC" w:rsidP="00547CCC">
      <w:pPr>
        <w:numPr>
          <w:ilvl w:val="0"/>
          <w:numId w:val="3"/>
        </w:numPr>
        <w:suppressAutoHyphens/>
        <w:spacing w:before="120"/>
        <w:jc w:val="both"/>
        <w:rPr>
          <w:szCs w:val="24"/>
        </w:rPr>
      </w:pPr>
      <w:r>
        <w:rPr>
          <w:szCs w:val="24"/>
        </w:rPr>
        <w:t xml:space="preserve">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547CCC" w:rsidRDefault="00547CCC" w:rsidP="00547CCC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547CCC" w:rsidRDefault="00547CCC" w:rsidP="00547CCC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</w:p>
    <w:p w:rsidR="00547CCC" w:rsidRDefault="00547CCC" w:rsidP="00547CCC">
      <w:pPr>
        <w:tabs>
          <w:tab w:val="left" w:pos="180"/>
          <w:tab w:val="left" w:pos="720"/>
        </w:tabs>
        <w:ind w:firstLine="540"/>
        <w:jc w:val="both"/>
        <w:rPr>
          <w:b/>
          <w:szCs w:val="24"/>
        </w:rPr>
      </w:pPr>
    </w:p>
    <w:p w:rsidR="00547CCC" w:rsidRDefault="00547CCC" w:rsidP="00547CCC">
      <w:pPr>
        <w:jc w:val="center"/>
        <w:rPr>
          <w:b/>
          <w:szCs w:val="24"/>
        </w:rPr>
      </w:pPr>
      <w:r>
        <w:rPr>
          <w:b/>
          <w:szCs w:val="24"/>
        </w:rPr>
        <w:t xml:space="preserve">Міський голова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            </w:t>
      </w:r>
      <w:r>
        <w:rPr>
          <w:b/>
          <w:szCs w:val="24"/>
        </w:rPr>
        <w:tab/>
        <w:t xml:space="preserve">          Квурт В.Л.</w:t>
      </w:r>
    </w:p>
    <w:p w:rsidR="00547CCC" w:rsidRDefault="00547CCC" w:rsidP="00547CCC">
      <w:pPr>
        <w:tabs>
          <w:tab w:val="left" w:pos="720"/>
          <w:tab w:val="left" w:pos="1440"/>
        </w:tabs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77E" w:rsidRDefault="000A277E">
      <w:r>
        <w:separator/>
      </w:r>
    </w:p>
  </w:endnote>
  <w:endnote w:type="continuationSeparator" w:id="0">
    <w:p w:rsidR="000A277E" w:rsidRDefault="000A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77E" w:rsidRDefault="000A277E">
      <w:r>
        <w:separator/>
      </w:r>
    </w:p>
  </w:footnote>
  <w:footnote w:type="continuationSeparator" w:id="0">
    <w:p w:rsidR="000A277E" w:rsidRDefault="000A2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77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CC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E7C8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4ED7F-2CE7-4686-964A-9EE053F7B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2023-04-21T08:33:00Z</dcterms:modified>
</cp:coreProperties>
</file>