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F54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в оренду гр.Вергуну Б.М.  для ведення садівництва  по вул.Кармелюка, 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F5432" w:rsidRDefault="00FF5432" w:rsidP="00FF5432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гр.Вергуна Б.М.,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F5432" w:rsidRDefault="00FF5432" w:rsidP="00FF5432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FF5432" w:rsidRDefault="00FF5432" w:rsidP="00FF5432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FF5432" w:rsidRDefault="00FF5432" w:rsidP="00FF5432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FF5432" w:rsidRDefault="00FF5432" w:rsidP="00FF543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в довгострокову оренду гр.Вергуну Богдану Михайловичу орієнтовною площею 0,0290 га для ведення садівництва по вул.Кармелюка, 9 у м.Винники (графічний додаток №1).</w:t>
      </w:r>
    </w:p>
    <w:p w:rsidR="00FF5432" w:rsidRDefault="00FF5432" w:rsidP="00FF543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Гр.Вергуну Богдану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F5432" w:rsidRDefault="00FF5432" w:rsidP="00FF543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F5432" w:rsidRDefault="00FF5432" w:rsidP="00FF5432">
      <w:pPr>
        <w:spacing w:line="276" w:lineRule="auto"/>
        <w:ind w:left="567" w:right="142"/>
        <w:rPr>
          <w:color w:val="000000"/>
          <w:szCs w:val="24"/>
        </w:rPr>
      </w:pPr>
    </w:p>
    <w:p w:rsidR="00FF5432" w:rsidRDefault="00FF5432" w:rsidP="00FF5432">
      <w:pPr>
        <w:spacing w:line="276" w:lineRule="auto"/>
        <w:ind w:left="567" w:right="142"/>
        <w:rPr>
          <w:szCs w:val="24"/>
        </w:rPr>
      </w:pPr>
    </w:p>
    <w:p w:rsidR="00FF5432" w:rsidRDefault="00FF5432" w:rsidP="00FF5432">
      <w:pPr>
        <w:spacing w:line="276" w:lineRule="auto"/>
        <w:ind w:left="567" w:right="142"/>
        <w:rPr>
          <w:szCs w:val="24"/>
        </w:rPr>
      </w:pPr>
    </w:p>
    <w:p w:rsidR="00FF5432" w:rsidRDefault="00FF5432" w:rsidP="00FF5432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35C" w:rsidRDefault="0069335C">
      <w:r>
        <w:separator/>
      </w:r>
    </w:p>
  </w:endnote>
  <w:endnote w:type="continuationSeparator" w:id="0">
    <w:p w:rsidR="0069335C" w:rsidRDefault="0069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35C" w:rsidRDefault="0069335C">
      <w:r>
        <w:separator/>
      </w:r>
    </w:p>
  </w:footnote>
  <w:footnote w:type="continuationSeparator" w:id="0">
    <w:p w:rsidR="0069335C" w:rsidRDefault="00693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335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809D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4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ED63D-A9E7-4009-91A7-D9EA84059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2023-04-24T12:06:00Z</dcterms:modified>
</cp:coreProperties>
</file>