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4D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  трансферту (субвенції)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4D38" w:rsidRDefault="008E4D38" w:rsidP="008E4D38">
      <w:pPr>
        <w:ind w:firstLine="709"/>
        <w:jc w:val="both"/>
        <w:rPr>
          <w:szCs w:val="24"/>
        </w:rPr>
      </w:pPr>
      <w:r>
        <w:rPr>
          <w:szCs w:val="24"/>
        </w:rPr>
        <w:t>Враховуючи співпрацю між Львовом та Винниками, заслухавши інформацію міського голови міста Винники Квурта В. Л. про прийняття ухвали Львівської міської ради №793 від 14.07.2016 року «</w:t>
      </w:r>
      <w:r>
        <w:rPr>
          <w:szCs w:val="24"/>
          <w:shd w:val="clear" w:color="auto" w:fill="FFFFFF"/>
        </w:rPr>
        <w:t>Про затвердження Комплексної програми підтримки соціальної сфери та інфраструктури територіальних громад м. Винники, смт. Рудне та смт. Брюховичі 2016-2020 роки»</w:t>
      </w:r>
      <w:r>
        <w:rPr>
          <w:szCs w:val="24"/>
        </w:rPr>
        <w:t>, беручи до уваги ухвалу Львівської міської ради № 2786 від 21.12.2017 року «Про внесення змін до переліку об’єктів, видатки на які у 2018 році будуть проводитись за рахунок коштів бюджету розвитку міського бюджету м. Львова», керуючись Законом України «Про місцеве самоврядування в Україні», Бюджетним кодексом України, Винниківська міська рада</w:t>
      </w:r>
    </w:p>
    <w:p w:rsidR="008E4D38" w:rsidRDefault="008E4D38" w:rsidP="008E4D38">
      <w:pPr>
        <w:ind w:firstLine="709"/>
        <w:jc w:val="both"/>
        <w:rPr>
          <w:szCs w:val="24"/>
        </w:rPr>
      </w:pPr>
    </w:p>
    <w:p w:rsidR="008E4D38" w:rsidRDefault="008E4D38" w:rsidP="008E4D38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8E4D38" w:rsidRDefault="008E4D38" w:rsidP="008E4D38">
      <w:pPr>
        <w:ind w:firstLine="709"/>
        <w:jc w:val="both"/>
        <w:rPr>
          <w:szCs w:val="24"/>
        </w:rPr>
      </w:pPr>
    </w:p>
    <w:p w:rsidR="008E4D38" w:rsidRDefault="008E4D38" w:rsidP="008E4D38">
      <w:pPr>
        <w:ind w:firstLine="709"/>
        <w:jc w:val="both"/>
        <w:rPr>
          <w:szCs w:val="24"/>
        </w:rPr>
      </w:pPr>
      <w:r>
        <w:rPr>
          <w:szCs w:val="24"/>
        </w:rPr>
        <w:t>1. 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10 000 000 (десять мільйонів гривень) гривень у спеціальний фонд міського бюджету міста Винники на 2018 рік на розвиток інфраструктури міста.</w:t>
      </w:r>
    </w:p>
    <w:p w:rsidR="008E4D38" w:rsidRDefault="008E4D38" w:rsidP="008E4D38">
      <w:pPr>
        <w:ind w:firstLine="709"/>
        <w:jc w:val="both"/>
        <w:rPr>
          <w:szCs w:val="24"/>
        </w:rPr>
      </w:pPr>
      <w:r>
        <w:rPr>
          <w:szCs w:val="24"/>
        </w:rPr>
        <w:t xml:space="preserve">2. Доручити міському голові міста Винники укласти угоди(договори) про надання субвенції із представником Львівської міської ради. </w:t>
      </w:r>
    </w:p>
    <w:p w:rsidR="008E4D38" w:rsidRDefault="008E4D38" w:rsidP="008E4D38">
      <w:pPr>
        <w:ind w:firstLine="709"/>
        <w:jc w:val="both"/>
        <w:rPr>
          <w:szCs w:val="24"/>
        </w:rPr>
      </w:pPr>
      <w:r>
        <w:rPr>
          <w:szCs w:val="24"/>
        </w:rPr>
        <w:t>3. Відділу фінансів та економіки на виконання даного рішення внести відповідні зміни у міський бюджет міста Винники на 2018 рік та передбачити міжбюджетний трансфер (субвенцію) у бюджеті м. Винники на 2018 рік.</w:t>
      </w:r>
    </w:p>
    <w:p w:rsidR="008E4D38" w:rsidRDefault="008E4D38" w:rsidP="008E4D38">
      <w:pPr>
        <w:ind w:firstLine="709"/>
        <w:jc w:val="both"/>
        <w:rPr>
          <w:szCs w:val="24"/>
        </w:rPr>
      </w:pPr>
      <w:r>
        <w:rPr>
          <w:szCs w:val="24"/>
        </w:rPr>
        <w:t xml:space="preserve">4. Контроль за виконанням рішення покласти на відділ фінансів та економіки. </w:t>
      </w:r>
    </w:p>
    <w:p w:rsidR="008E4D38" w:rsidRDefault="008E4D38" w:rsidP="008E4D38">
      <w:pPr>
        <w:ind w:firstLine="709"/>
        <w:jc w:val="both"/>
        <w:rPr>
          <w:szCs w:val="24"/>
        </w:rPr>
      </w:pPr>
    </w:p>
    <w:p w:rsidR="008E4D38" w:rsidRDefault="008E4D38" w:rsidP="008E4D38">
      <w:pPr>
        <w:ind w:firstLine="709"/>
        <w:jc w:val="both"/>
        <w:rPr>
          <w:szCs w:val="24"/>
        </w:rPr>
      </w:pPr>
    </w:p>
    <w:p w:rsidR="008E4D38" w:rsidRDefault="008E4D38" w:rsidP="008E4D38">
      <w:pPr>
        <w:ind w:firstLine="709"/>
        <w:jc w:val="both"/>
        <w:rPr>
          <w:szCs w:val="24"/>
        </w:rPr>
      </w:pPr>
    </w:p>
    <w:p w:rsidR="008E4D38" w:rsidRDefault="008E4D38" w:rsidP="008E4D38">
      <w:pPr>
        <w:ind w:firstLine="709"/>
        <w:jc w:val="both"/>
        <w:rPr>
          <w:szCs w:val="24"/>
        </w:rPr>
      </w:pPr>
    </w:p>
    <w:p w:rsidR="008E4D38" w:rsidRDefault="008E4D38" w:rsidP="008E4D38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В. Квурт</w:t>
      </w:r>
    </w:p>
    <w:p w:rsidR="008E4D38" w:rsidRDefault="008E4D38" w:rsidP="008E4D38">
      <w:pPr>
        <w:ind w:firstLine="709"/>
        <w:jc w:val="both"/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C0D" w:rsidRDefault="00FA1C0D">
      <w:r>
        <w:separator/>
      </w:r>
    </w:p>
  </w:endnote>
  <w:endnote w:type="continuationSeparator" w:id="0">
    <w:p w:rsidR="00FA1C0D" w:rsidRDefault="00FA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C0D" w:rsidRDefault="00FA1C0D">
      <w:r>
        <w:separator/>
      </w:r>
    </w:p>
  </w:footnote>
  <w:footnote w:type="continuationSeparator" w:id="0">
    <w:p w:rsidR="00FA1C0D" w:rsidRDefault="00FA1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4D38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1C0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12E49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CC02F-82D0-4861-BA96-139DF614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2023-04-25T06:50:00Z</dcterms:modified>
</cp:coreProperties>
</file>