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1242</w:t>
            </w:r>
          </w:p>
        </w:tc>
      </w:tr>
      <w:tr w:rsidR="008C6E6E" w:rsidRPr="008C6E6E" w:rsidTr="008C6E6E">
        <w:tc>
          <w:tcPr>
            <w:tcW w:w="9628" w:type="dxa"/>
          </w:tcPr>
          <w:p w:rsidR="008C6E6E" w:rsidRDefault="00DF2646"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10-ої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25.01.2018р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гр.Клюсу Я.В. та гр.Зубачу А.І.  технічної документації із землеустрою щодо встановлення   (відновлення) меж земельної ділянки в натурі (на місцевості)  по вул.С.Крушельницької, 15 у м.Винники</w:t>
            </w:r>
          </w:p>
          <w:p w:rsidR="00BE7A3D" w:rsidRDefault="00BE7A3D" w:rsidP="00471A72">
            <w:pPr>
              <w:rPr>
                <w:sz w:val="28"/>
              </w:rPr>
            </w:pPr>
          </w:p>
        </w:tc>
        <w:tc>
          <w:tcPr>
            <w:tcW w:w="4814" w:type="dxa"/>
          </w:tcPr>
          <w:p w:rsidR="00BE7A3D" w:rsidRDefault="00BE7A3D" w:rsidP="00471A72">
            <w:pPr>
              <w:rPr>
                <w:sz w:val="28"/>
              </w:rPr>
            </w:pPr>
          </w:p>
        </w:tc>
      </w:tr>
    </w:tbl>
    <w:p w:rsidR="00DF2646" w:rsidRPr="00DF2646" w:rsidRDefault="00DF2646" w:rsidP="00DF2646">
      <w:pPr>
        <w:ind w:firstLine="720"/>
        <w:rPr>
          <w:sz w:val="28"/>
          <w:szCs w:val="28"/>
        </w:rPr>
      </w:pPr>
      <w:r w:rsidRPr="00DF2646">
        <w:rPr>
          <w:sz w:val="28"/>
          <w:szCs w:val="28"/>
        </w:rPr>
        <w:t xml:space="preserve">Розглянувши заяву гр.Клюса Я.В. та гр.Зубач А.І., технічну документацію із землеустрою щодо встановлення (відновлення) меж земельної ділянки для обслуговування житлового будинку, господарських будівель і споруд по вул.С.Крушельницької, 15,  враховуючи  рішення   №718 5-ої сесії Винниківської міської ради від 27.12.2016р., керуючись ст.12, 81, 118, 121, 123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DF2646" w:rsidRPr="00DF2646" w:rsidRDefault="00DF2646" w:rsidP="00DF2646">
      <w:pPr>
        <w:rPr>
          <w:sz w:val="28"/>
          <w:szCs w:val="28"/>
        </w:rPr>
      </w:pPr>
    </w:p>
    <w:p w:rsidR="00DF2646" w:rsidRPr="00DF2646" w:rsidRDefault="00DF2646" w:rsidP="00DF2646">
      <w:pPr>
        <w:jc w:val="center"/>
        <w:rPr>
          <w:sz w:val="28"/>
          <w:szCs w:val="28"/>
        </w:rPr>
      </w:pPr>
      <w:bookmarkStart w:id="1" w:name="_GoBack"/>
      <w:bookmarkEnd w:id="1"/>
      <w:r w:rsidRPr="00DF2646">
        <w:rPr>
          <w:sz w:val="28"/>
          <w:szCs w:val="28"/>
        </w:rPr>
        <w:t>В И Р І Ш И Л А :</w:t>
      </w:r>
    </w:p>
    <w:p w:rsidR="00DF2646" w:rsidRPr="00DF2646" w:rsidRDefault="00DF2646" w:rsidP="00DF2646">
      <w:pPr>
        <w:rPr>
          <w:sz w:val="28"/>
          <w:szCs w:val="28"/>
        </w:rPr>
      </w:pPr>
    </w:p>
    <w:p w:rsidR="00DF2646" w:rsidRPr="00DF2646" w:rsidRDefault="00DF2646" w:rsidP="00DF2646">
      <w:pPr>
        <w:rPr>
          <w:sz w:val="28"/>
          <w:szCs w:val="28"/>
        </w:rPr>
      </w:pPr>
      <w:r w:rsidRPr="00DF2646">
        <w:rPr>
          <w:sz w:val="28"/>
          <w:szCs w:val="28"/>
        </w:rPr>
        <w:t>1.</w:t>
      </w:r>
      <w:r w:rsidRPr="00DF2646">
        <w:rPr>
          <w:sz w:val="28"/>
          <w:szCs w:val="28"/>
        </w:rPr>
        <w:tab/>
        <w:t xml:space="preserve">Затвердити гр.Клюсу Ярославу Владиславовичу та гр.Зубачу Андрію Івановичу технічну документацію із землеустрою щодо встановлення (відновлення) меж земельної ділянки та надати у спільну часткову власність земельну ділянку (кадастровий номер 4610160300:04:001:0176) площею 0,0206 га для обслуговування житлового будинку, господарських будівель і споруд по вул.С.Крушельницької, 15 у м.Винники за рахунок земель, що не надані у власність або користування віднісши її до земель житлової та громадської забудови.  </w:t>
      </w:r>
    </w:p>
    <w:p w:rsidR="00DF2646" w:rsidRPr="00DF2646" w:rsidRDefault="00DF2646" w:rsidP="00DF2646">
      <w:pPr>
        <w:rPr>
          <w:sz w:val="28"/>
          <w:szCs w:val="28"/>
        </w:rPr>
      </w:pPr>
      <w:r w:rsidRPr="00DF2646">
        <w:rPr>
          <w:sz w:val="28"/>
          <w:szCs w:val="28"/>
        </w:rPr>
        <w:t>2.</w:t>
      </w:r>
      <w:r w:rsidRPr="00DF2646">
        <w:rPr>
          <w:sz w:val="28"/>
          <w:szCs w:val="28"/>
        </w:rPr>
        <w:tab/>
        <w:t>Гр.Клюсу Ярославу Владиславовичу та гр.Зубачу Андрію Івановичу:</w:t>
      </w:r>
    </w:p>
    <w:p w:rsidR="00DF2646" w:rsidRPr="00DF2646" w:rsidRDefault="00DF2646" w:rsidP="00DF2646">
      <w:pPr>
        <w:rPr>
          <w:sz w:val="28"/>
          <w:szCs w:val="28"/>
        </w:rPr>
      </w:pPr>
      <w:r w:rsidRPr="00DF2646">
        <w:rPr>
          <w:sz w:val="28"/>
          <w:szCs w:val="28"/>
        </w:rPr>
        <w:lastRenderedPageBreak/>
        <w:t>2.1 Через спеціалізовану землевпорядну організацію встановити межі земельної ділянки в натурі (на місцевості).</w:t>
      </w:r>
    </w:p>
    <w:p w:rsidR="00DF2646" w:rsidRPr="00DF2646" w:rsidRDefault="00DF2646" w:rsidP="00DF2646">
      <w:pPr>
        <w:rPr>
          <w:sz w:val="28"/>
          <w:szCs w:val="28"/>
        </w:rPr>
      </w:pPr>
      <w:r w:rsidRPr="00DF2646">
        <w:rPr>
          <w:sz w:val="28"/>
          <w:szCs w:val="28"/>
        </w:rPr>
        <w:t>2.2.</w:t>
      </w:r>
      <w:r w:rsidRPr="00DF2646">
        <w:rPr>
          <w:sz w:val="28"/>
          <w:szCs w:val="28"/>
        </w:rPr>
        <w:tab/>
        <w:t>Забезпечити державну реєстрацію земельної ділянки та право на земельну ділянку у відповідних органах державної влади.</w:t>
      </w:r>
    </w:p>
    <w:p w:rsidR="00DF2646" w:rsidRPr="00DF2646" w:rsidRDefault="00DF2646" w:rsidP="00DF2646">
      <w:pPr>
        <w:rPr>
          <w:sz w:val="28"/>
          <w:szCs w:val="28"/>
        </w:rPr>
      </w:pPr>
      <w:r w:rsidRPr="00DF2646">
        <w:rPr>
          <w:sz w:val="28"/>
          <w:szCs w:val="28"/>
        </w:rPr>
        <w:t>3.</w:t>
      </w:r>
      <w:r w:rsidRPr="00DF2646">
        <w:rPr>
          <w:sz w:val="28"/>
          <w:szCs w:val="28"/>
        </w:rPr>
        <w:tab/>
        <w:t>Землевласнику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DF2646" w:rsidRPr="00DF2646" w:rsidRDefault="00DF2646" w:rsidP="00DF2646">
      <w:pPr>
        <w:rPr>
          <w:sz w:val="28"/>
          <w:szCs w:val="28"/>
        </w:rPr>
      </w:pPr>
      <w:r w:rsidRPr="00DF2646">
        <w:rPr>
          <w:sz w:val="28"/>
          <w:szCs w:val="28"/>
        </w:rPr>
        <w:t>4.</w:t>
      </w:r>
      <w:r w:rsidRPr="00DF2646">
        <w:rPr>
          <w:sz w:val="28"/>
          <w:szCs w:val="28"/>
        </w:rPr>
        <w:tab/>
        <w:t>Рішення надіслати в Личаківську об'єднану податкову інспекцію Головного управління ДФС у Львівській області.</w:t>
      </w:r>
    </w:p>
    <w:p w:rsidR="00DF2646" w:rsidRPr="00DF2646" w:rsidRDefault="00DF2646" w:rsidP="00DF2646">
      <w:pPr>
        <w:rPr>
          <w:sz w:val="28"/>
          <w:szCs w:val="28"/>
        </w:rPr>
      </w:pPr>
    </w:p>
    <w:p w:rsidR="00DF2646" w:rsidRPr="00DF2646" w:rsidRDefault="00DF2646" w:rsidP="00DF2646">
      <w:pPr>
        <w:rPr>
          <w:sz w:val="28"/>
          <w:szCs w:val="28"/>
        </w:rPr>
      </w:pPr>
    </w:p>
    <w:p w:rsidR="00213958" w:rsidRPr="006F2805" w:rsidRDefault="00DF2646" w:rsidP="00DF2646">
      <w:pPr>
        <w:rPr>
          <w:sz w:val="28"/>
          <w:szCs w:val="28"/>
        </w:rPr>
      </w:pPr>
      <w:r w:rsidRPr="00DF2646">
        <w:rPr>
          <w:sz w:val="28"/>
          <w:szCs w:val="28"/>
        </w:rPr>
        <w:t>Міський голова</w:t>
      </w:r>
      <w:r w:rsidRPr="00DF2646">
        <w:rPr>
          <w:sz w:val="28"/>
          <w:szCs w:val="28"/>
        </w:rPr>
        <w:tab/>
      </w:r>
      <w:r w:rsidRPr="00DF2646">
        <w:rPr>
          <w:sz w:val="28"/>
          <w:szCs w:val="28"/>
        </w:rPr>
        <w:tab/>
      </w:r>
      <w:r w:rsidRPr="00DF2646">
        <w:rPr>
          <w:sz w:val="28"/>
          <w:szCs w:val="28"/>
        </w:rPr>
        <w:tab/>
      </w:r>
      <w:r w:rsidRPr="00DF2646">
        <w:rPr>
          <w:sz w:val="28"/>
          <w:szCs w:val="28"/>
        </w:rPr>
        <w:tab/>
      </w:r>
      <w:r w:rsidRPr="00DF2646">
        <w:rPr>
          <w:sz w:val="28"/>
          <w:szCs w:val="28"/>
        </w:rPr>
        <w:tab/>
        <w:t xml:space="preserve">          </w:t>
      </w:r>
      <w:r w:rsidRPr="00DF2646">
        <w:rPr>
          <w:sz w:val="28"/>
          <w:szCs w:val="28"/>
        </w:rPr>
        <w:tab/>
        <w:t xml:space="preserve">    </w:t>
      </w:r>
      <w:r w:rsidRPr="00DF2646">
        <w:rPr>
          <w:sz w:val="28"/>
          <w:szCs w:val="28"/>
        </w:rPr>
        <w:tab/>
        <w:t xml:space="preserve">      В. Квурт</w:t>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16BE9" w:rsidRDefault="00E16BE9">
      <w:r>
        <w:separator/>
      </w:r>
    </w:p>
  </w:endnote>
  <w:endnote w:type="continuationSeparator" w:id="0">
    <w:p w:rsidR="00E16BE9" w:rsidRDefault="00E16B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16BE9" w:rsidRDefault="00E16BE9">
      <w:r>
        <w:separator/>
      </w:r>
    </w:p>
  </w:footnote>
  <w:footnote w:type="continuationSeparator" w:id="0">
    <w:p w:rsidR="00E16BE9" w:rsidRDefault="00E16BE9">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2646"/>
    <w:rsid w:val="00DF3581"/>
    <w:rsid w:val="00E16BE9"/>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5900081"/>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0F0009-7D29-4423-88DF-813295FF9F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74</TotalTime>
  <Pages>1</Pages>
  <Words>1562</Words>
  <Characters>891</Characters>
  <Application>Microsoft Office Word</Application>
  <DocSecurity>0</DocSecurity>
  <Lines>7</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72</cp:revision>
  <cp:lastPrinted>2006-03-17T12:40:00Z</cp:lastPrinted>
  <dcterms:created xsi:type="dcterms:W3CDTF">2018-03-30T16:44:00Z</dcterms:created>
  <dcterms:modified xsi:type="dcterms:W3CDTF">2023-04-25T12:08:00Z</dcterms:modified>
</cp:coreProperties>
</file>