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54A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гр.Пальчиковій Л.П.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5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54AC" w:rsidRDefault="00BF54AC" w:rsidP="00BF54A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гр.Пальчикової Л.П.,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F54AC" w:rsidRDefault="00BF54AC" w:rsidP="00BF54A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F54AC" w:rsidRDefault="00BF54AC" w:rsidP="00BF54AC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BF54AC" w:rsidRDefault="00BF54AC" w:rsidP="00BF54A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F54AC" w:rsidRDefault="00BF54AC" w:rsidP="00BF54A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F54AC" w:rsidRDefault="00BF54AC" w:rsidP="00BF54A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гр.Пальчиковій Ларисі Петрівні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0,0745 га по вул.Забава, 5 а у м.Винники (графічний додаток №1).</w:t>
      </w:r>
    </w:p>
    <w:p w:rsidR="00BF54AC" w:rsidRDefault="00BF54AC" w:rsidP="00BF54A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Гр.Пальчиковій Ларисі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F54AC" w:rsidRDefault="00BF54AC" w:rsidP="00BF54AC">
      <w:pPr>
        <w:spacing w:line="276" w:lineRule="auto"/>
        <w:ind w:left="567" w:right="142"/>
        <w:rPr>
          <w:szCs w:val="24"/>
        </w:rPr>
      </w:pPr>
    </w:p>
    <w:p w:rsidR="00BF54AC" w:rsidRDefault="00BF54AC" w:rsidP="00BF54AC">
      <w:pPr>
        <w:spacing w:line="276" w:lineRule="auto"/>
        <w:ind w:left="567" w:right="142"/>
        <w:rPr>
          <w:szCs w:val="24"/>
        </w:rPr>
      </w:pPr>
    </w:p>
    <w:p w:rsidR="00BF54AC" w:rsidRDefault="00BF54AC" w:rsidP="00BF54AC">
      <w:pPr>
        <w:spacing w:line="276" w:lineRule="auto"/>
        <w:ind w:left="567" w:right="142"/>
        <w:rPr>
          <w:szCs w:val="24"/>
        </w:rPr>
      </w:pPr>
    </w:p>
    <w:p w:rsidR="00BF54AC" w:rsidRDefault="00BF54AC" w:rsidP="00BF54AC">
      <w:pPr>
        <w:spacing w:line="276" w:lineRule="auto"/>
        <w:ind w:left="567" w:right="142"/>
        <w:rPr>
          <w:szCs w:val="24"/>
        </w:rPr>
      </w:pPr>
    </w:p>
    <w:p w:rsidR="00BF54AC" w:rsidRDefault="00BF54AC" w:rsidP="00BF54A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F15" w:rsidRDefault="003E0F15">
      <w:r>
        <w:separator/>
      </w:r>
    </w:p>
  </w:endnote>
  <w:endnote w:type="continuationSeparator" w:id="0">
    <w:p w:rsidR="003E0F15" w:rsidRDefault="003E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F15" w:rsidRDefault="003E0F15">
      <w:r>
        <w:separator/>
      </w:r>
    </w:p>
  </w:footnote>
  <w:footnote w:type="continuationSeparator" w:id="0">
    <w:p w:rsidR="003E0F15" w:rsidRDefault="003E0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F1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54A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CBF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E02FE-B43C-480F-82A6-C286A111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2023-04-26T11:34:00Z</dcterms:modified>
</cp:coreProperties>
</file>