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B35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від 28.09.2017 р. №1031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B3518" w:rsidRPr="00AB3518" w:rsidRDefault="00AB3518" w:rsidP="00AB3518">
      <w:pPr>
        <w:ind w:firstLine="720"/>
        <w:rPr>
          <w:sz w:val="28"/>
          <w:szCs w:val="28"/>
        </w:rPr>
      </w:pPr>
      <w:r w:rsidRPr="00AB3518">
        <w:rPr>
          <w:sz w:val="28"/>
          <w:szCs w:val="28"/>
        </w:rPr>
        <w:t xml:space="preserve">Розглянувши заяву гр.Мищишин І.К., рішення 8-ої сесії Винниківської міської ради №1031 від 28.09.2017 р., керуючись Конституцією України, Законом України "Про місцеве самоврядування в Україні", Винниківська міська рада </w:t>
      </w:r>
    </w:p>
    <w:p w:rsidR="00AB3518" w:rsidRPr="00AB3518" w:rsidRDefault="00AB3518" w:rsidP="00AB3518">
      <w:pPr>
        <w:rPr>
          <w:sz w:val="28"/>
          <w:szCs w:val="28"/>
        </w:rPr>
      </w:pPr>
    </w:p>
    <w:p w:rsidR="00AB3518" w:rsidRPr="00AB3518" w:rsidRDefault="00AB3518" w:rsidP="00AB3518">
      <w:pPr>
        <w:rPr>
          <w:sz w:val="28"/>
          <w:szCs w:val="28"/>
        </w:rPr>
      </w:pPr>
    </w:p>
    <w:p w:rsidR="00AB3518" w:rsidRPr="00AB3518" w:rsidRDefault="00AB3518" w:rsidP="00AB3518">
      <w:pPr>
        <w:jc w:val="center"/>
        <w:rPr>
          <w:sz w:val="28"/>
          <w:szCs w:val="28"/>
        </w:rPr>
      </w:pPr>
      <w:r w:rsidRPr="00AB3518">
        <w:rPr>
          <w:sz w:val="28"/>
          <w:szCs w:val="28"/>
        </w:rPr>
        <w:t>ВИРІШИЛА:</w:t>
      </w:r>
    </w:p>
    <w:p w:rsidR="00AB3518" w:rsidRPr="00AB3518" w:rsidRDefault="00AB3518" w:rsidP="00AB3518">
      <w:pPr>
        <w:rPr>
          <w:sz w:val="28"/>
          <w:szCs w:val="28"/>
        </w:rPr>
      </w:pPr>
    </w:p>
    <w:p w:rsidR="00AB3518" w:rsidRPr="00AB3518" w:rsidRDefault="00AB3518" w:rsidP="00AB3518">
      <w:pPr>
        <w:rPr>
          <w:sz w:val="28"/>
          <w:szCs w:val="28"/>
        </w:rPr>
      </w:pPr>
      <w:r w:rsidRPr="00AB3518">
        <w:rPr>
          <w:sz w:val="28"/>
          <w:szCs w:val="28"/>
        </w:rPr>
        <w:t>1.</w:t>
      </w:r>
      <w:r w:rsidRPr="00AB3518">
        <w:rPr>
          <w:sz w:val="28"/>
          <w:szCs w:val="28"/>
        </w:rPr>
        <w:tab/>
        <w:t>Внести зміни в назві, п.1 та п.2 рішення  8-ої сесії Винниківської міської ради №1031 від 28.09.2017р. «Про надання дозволу на розроблення проекту землеустрою щодо відведення земельної ділянки гр.Копак О.К. та гр.Мищишин І.К. у спільну сумісну власність для ведення садівництва по вул.Забава, 101 у м.Винники», а саме в назві замість слів «Про надання дозволу на розроблення проекту землеустрою щодо відведення земельної ділянки гр.Копак О.К. та гр.Мищишин І.К. у спільну сумісну власність для ведення садівництва по вул.Забава, 101 у м.Винники» читати слова «Про надання дозволу на розроблення проекту землеустрою щодо відведення земельної ділянки гр.Мищишин І.К. у власність для ведення садівництва по вул.Забава, 101 у м.Винники», п.1 замість слів «гр.Копак Оксані Климівні та гр.Мищишин Ірині Климівні у спільну сумісну власність орієнтовною площею 0,0784 га у спільну сумісну власність» читати слова «гр.Мищишин Ірині Климівні у власність орієнтовною площею 0,0392 га», п.2 замість слів «гр.Копак Оксані Климівні та гр.Мищишин Ірині Климівні» читати слова «гр.Мищишин Ірині Климівні»</w:t>
      </w:r>
    </w:p>
    <w:p w:rsidR="00AB3518" w:rsidRPr="00AB3518" w:rsidRDefault="00AB3518" w:rsidP="00AB3518">
      <w:pPr>
        <w:rPr>
          <w:sz w:val="28"/>
          <w:szCs w:val="28"/>
        </w:rPr>
      </w:pPr>
    </w:p>
    <w:p w:rsidR="00AB3518" w:rsidRPr="00AB3518" w:rsidRDefault="00AB3518" w:rsidP="00AB3518">
      <w:pPr>
        <w:rPr>
          <w:sz w:val="28"/>
          <w:szCs w:val="28"/>
        </w:rPr>
      </w:pPr>
    </w:p>
    <w:p w:rsidR="00AB3518" w:rsidRPr="00AB3518" w:rsidRDefault="00AB3518" w:rsidP="00AB3518">
      <w:pPr>
        <w:rPr>
          <w:sz w:val="28"/>
          <w:szCs w:val="28"/>
        </w:rPr>
      </w:pPr>
    </w:p>
    <w:p w:rsidR="00213958" w:rsidRPr="006F2805" w:rsidRDefault="00AB3518" w:rsidP="00471A72">
      <w:pPr>
        <w:rPr>
          <w:sz w:val="28"/>
          <w:szCs w:val="28"/>
        </w:rPr>
      </w:pPr>
      <w:r>
        <w:rPr>
          <w:sz w:val="28"/>
          <w:szCs w:val="28"/>
        </w:rPr>
        <w:tab/>
        <w:t>Міський голова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859" w:rsidRDefault="00C03859">
      <w:r>
        <w:separator/>
      </w:r>
    </w:p>
  </w:endnote>
  <w:endnote w:type="continuationSeparator" w:id="0">
    <w:p w:rsidR="00C03859" w:rsidRDefault="00C03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859" w:rsidRDefault="00C03859">
      <w:r>
        <w:separator/>
      </w:r>
    </w:p>
  </w:footnote>
  <w:footnote w:type="continuationSeparator" w:id="0">
    <w:p w:rsidR="00C03859" w:rsidRDefault="00C03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3518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3859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7B1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26703-EB00-415D-B1F7-04409F445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1176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2023-04-26T11:57:00Z</dcterms:modified>
</cp:coreProperties>
</file>