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703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гр.Варениці Б.Т.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вул.Миколайчука, 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70332" w:rsidRDefault="00870332" w:rsidP="00870332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гр.Варениці Б.Т.,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870332" w:rsidRDefault="00870332" w:rsidP="00870332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70332" w:rsidRDefault="00870332" w:rsidP="00870332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870332" w:rsidRDefault="00870332" w:rsidP="00870332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70332" w:rsidRDefault="00870332" w:rsidP="00870332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870332" w:rsidRDefault="00870332" w:rsidP="00870332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гр.Варениці Богдану Теодоровичу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0,0173 га по вул.Миколайчука, 4 у м.Винники (графічний додаток №1).</w:t>
      </w:r>
    </w:p>
    <w:p w:rsidR="00870332" w:rsidRDefault="00870332" w:rsidP="00870332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Гр.Варениці Богдану Теодоровичу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870332" w:rsidRDefault="00870332" w:rsidP="00870332">
      <w:pPr>
        <w:spacing w:line="276" w:lineRule="auto"/>
        <w:ind w:left="567" w:right="142"/>
        <w:rPr>
          <w:szCs w:val="24"/>
        </w:rPr>
      </w:pPr>
    </w:p>
    <w:p w:rsidR="00870332" w:rsidRDefault="00870332" w:rsidP="00870332">
      <w:pPr>
        <w:spacing w:line="276" w:lineRule="auto"/>
        <w:ind w:left="567" w:right="142"/>
        <w:rPr>
          <w:szCs w:val="24"/>
        </w:rPr>
      </w:pPr>
    </w:p>
    <w:p w:rsidR="00870332" w:rsidRDefault="00870332" w:rsidP="00870332">
      <w:pPr>
        <w:spacing w:line="276" w:lineRule="auto"/>
        <w:ind w:left="567" w:right="142"/>
        <w:rPr>
          <w:szCs w:val="24"/>
        </w:rPr>
      </w:pPr>
    </w:p>
    <w:p w:rsidR="00870332" w:rsidRDefault="00870332" w:rsidP="00870332">
      <w:pPr>
        <w:spacing w:line="276" w:lineRule="auto"/>
        <w:ind w:left="567" w:right="142"/>
        <w:rPr>
          <w:szCs w:val="24"/>
        </w:rPr>
      </w:pPr>
    </w:p>
    <w:p w:rsidR="00870332" w:rsidRDefault="00870332" w:rsidP="00870332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502" w:rsidRDefault="00B26502">
      <w:r>
        <w:separator/>
      </w:r>
    </w:p>
  </w:endnote>
  <w:endnote w:type="continuationSeparator" w:id="0">
    <w:p w:rsidR="00B26502" w:rsidRDefault="00B26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502" w:rsidRDefault="00B26502">
      <w:r>
        <w:separator/>
      </w:r>
    </w:p>
  </w:footnote>
  <w:footnote w:type="continuationSeparator" w:id="0">
    <w:p w:rsidR="00B26502" w:rsidRDefault="00B265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0332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6502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5DCF7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05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4646E-60C5-47DB-9407-8EB8B7CE2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2023-04-27T08:33:00Z</dcterms:modified>
</cp:coreProperties>
</file>