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91C0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1C0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гр.Лаговській Н.М. та гр.Гром І.М.   на розроблення технічної документації із землеустрою щодо   встановлення (відновлення) меж земельної ділянки в натурі   (на місцевості) у спільну сумісну власність для обслуговування   житлового будинку, господарських будівель і споруд   по вул.Ціолковського, 38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1C0D" w:rsidRPr="00D91C0D" w:rsidRDefault="00D91C0D" w:rsidP="00D91C0D">
      <w:pPr>
        <w:ind w:firstLine="720"/>
        <w:rPr>
          <w:sz w:val="28"/>
          <w:szCs w:val="28"/>
        </w:rPr>
      </w:pPr>
      <w:r w:rsidRPr="00D91C0D">
        <w:rPr>
          <w:sz w:val="28"/>
          <w:szCs w:val="28"/>
        </w:rPr>
        <w:t>Розглянувши заяву гр.Лаговської Н.М. та гр.Гром І.М.,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91C0D" w:rsidRPr="00D91C0D" w:rsidRDefault="00D91C0D" w:rsidP="00D91C0D">
      <w:pPr>
        <w:rPr>
          <w:sz w:val="28"/>
          <w:szCs w:val="28"/>
        </w:rPr>
      </w:pPr>
    </w:p>
    <w:p w:rsidR="00D91C0D" w:rsidRPr="00D91C0D" w:rsidRDefault="00D91C0D" w:rsidP="00D91C0D">
      <w:pPr>
        <w:jc w:val="center"/>
        <w:rPr>
          <w:sz w:val="28"/>
          <w:szCs w:val="28"/>
        </w:rPr>
      </w:pPr>
      <w:r w:rsidRPr="00D91C0D">
        <w:rPr>
          <w:sz w:val="28"/>
          <w:szCs w:val="28"/>
        </w:rPr>
        <w:t>ВИРІШИЛА:</w:t>
      </w:r>
    </w:p>
    <w:p w:rsidR="00D91C0D" w:rsidRPr="00D91C0D" w:rsidRDefault="00D91C0D" w:rsidP="00D91C0D">
      <w:pPr>
        <w:rPr>
          <w:sz w:val="28"/>
          <w:szCs w:val="28"/>
        </w:rPr>
      </w:pPr>
      <w:r w:rsidRPr="00D91C0D">
        <w:rPr>
          <w:sz w:val="28"/>
          <w:szCs w:val="28"/>
        </w:rPr>
        <w:t>1.</w:t>
      </w:r>
      <w:r w:rsidRPr="00D91C0D">
        <w:rPr>
          <w:sz w:val="28"/>
          <w:szCs w:val="28"/>
        </w:rPr>
        <w:tab/>
        <w:t>Надати дозвіл гр.Лаговській Наталії Михайлівні та гр.Гром Ірині Михайлівні на розроблення технічної документації із землеустрою щодо встановлення (відновлення) меж земельної ділянки в натурі (на місцевості) у спільну сумісну власність  для обслуговування житлового будинку, господарських будівель і споруд орієнтовною площею 0,1000 га по вул.Ціолковського, 38 у м.Винники (графічний додаток №1).</w:t>
      </w:r>
    </w:p>
    <w:p w:rsidR="00D91C0D" w:rsidRPr="00D91C0D" w:rsidRDefault="00D91C0D" w:rsidP="00D91C0D">
      <w:pPr>
        <w:rPr>
          <w:sz w:val="28"/>
          <w:szCs w:val="28"/>
        </w:rPr>
      </w:pPr>
      <w:r w:rsidRPr="00D91C0D">
        <w:rPr>
          <w:sz w:val="28"/>
          <w:szCs w:val="28"/>
        </w:rPr>
        <w:t>2.</w:t>
      </w:r>
      <w:r w:rsidRPr="00D91C0D">
        <w:rPr>
          <w:sz w:val="28"/>
          <w:szCs w:val="28"/>
        </w:rPr>
        <w:tab/>
        <w:t>Гр.Лаговській Наталії Михайлівні та гр.Гром Ірині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91C0D" w:rsidRPr="00D91C0D" w:rsidRDefault="00D91C0D" w:rsidP="00D91C0D">
      <w:pPr>
        <w:rPr>
          <w:sz w:val="28"/>
          <w:szCs w:val="28"/>
        </w:rPr>
      </w:pPr>
    </w:p>
    <w:p w:rsidR="00213958" w:rsidRPr="006F2805" w:rsidRDefault="00D91C0D" w:rsidP="00D91C0D">
      <w:pPr>
        <w:rPr>
          <w:sz w:val="28"/>
          <w:szCs w:val="28"/>
        </w:rPr>
      </w:pPr>
      <w:bookmarkStart w:id="1" w:name="_GoBack"/>
      <w:bookmarkEnd w:id="1"/>
      <w:r w:rsidRPr="00D91C0D">
        <w:rPr>
          <w:sz w:val="28"/>
          <w:szCs w:val="28"/>
        </w:rPr>
        <w:t>Міський голова</w:t>
      </w: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</w:r>
      <w:r w:rsidRPr="00D91C0D">
        <w:rPr>
          <w:sz w:val="28"/>
          <w:szCs w:val="28"/>
        </w:rPr>
        <w:tab/>
        <w:t xml:space="preserve">    </w:t>
      </w:r>
      <w:r w:rsidRPr="00D91C0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D0F" w:rsidRDefault="00723D0F">
      <w:r>
        <w:separator/>
      </w:r>
    </w:p>
  </w:endnote>
  <w:endnote w:type="continuationSeparator" w:id="0">
    <w:p w:rsidR="00723D0F" w:rsidRDefault="00723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D0F" w:rsidRDefault="00723D0F">
      <w:r>
        <w:separator/>
      </w:r>
    </w:p>
  </w:footnote>
  <w:footnote w:type="continuationSeparator" w:id="0">
    <w:p w:rsidR="00723D0F" w:rsidRDefault="00723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3D0F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C0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7BF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F1AB1-1971-448C-9564-1D10D5C7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1099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2023-04-28T10:57:00Z</dcterms:modified>
</cp:coreProperties>
</file>