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840CD3">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1340</w:t>
            </w:r>
          </w:p>
        </w:tc>
      </w:tr>
      <w:tr w:rsidR="008C6E6E" w:rsidRPr="008C6E6E" w:rsidTr="008C6E6E">
        <w:tc>
          <w:tcPr>
            <w:tcW w:w="9628" w:type="dxa"/>
          </w:tcPr>
          <w:p w:rsidR="008C6E6E" w:rsidRDefault="00840CD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26.04.2018р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гр.Тимцю І.В.  проекту землеустрою щодо відведення   земельної ділянки та надання в оренду  земельної ділянки на вул.Засядька,7   у м.Винники</w:t>
            </w:r>
          </w:p>
          <w:p w:rsidR="00BE7A3D" w:rsidRDefault="00BE7A3D" w:rsidP="00471A72">
            <w:pPr>
              <w:rPr>
                <w:sz w:val="28"/>
              </w:rPr>
            </w:pPr>
          </w:p>
        </w:tc>
        <w:tc>
          <w:tcPr>
            <w:tcW w:w="4814" w:type="dxa"/>
          </w:tcPr>
          <w:p w:rsidR="00BE7A3D" w:rsidRDefault="00BE7A3D" w:rsidP="00471A72">
            <w:pPr>
              <w:rPr>
                <w:sz w:val="28"/>
              </w:rPr>
            </w:pPr>
          </w:p>
        </w:tc>
      </w:tr>
    </w:tbl>
    <w:p w:rsidR="00840CD3" w:rsidRPr="00840CD3" w:rsidRDefault="00840CD3" w:rsidP="00840CD3">
      <w:pPr>
        <w:rPr>
          <w:sz w:val="28"/>
          <w:szCs w:val="28"/>
        </w:rPr>
      </w:pPr>
      <w:r w:rsidRPr="00840CD3">
        <w:rPr>
          <w:sz w:val="28"/>
          <w:szCs w:val="28"/>
        </w:rPr>
        <w:t xml:space="preserve">Розглянувши заяву гр.Тимця І.В., проект землеустрою щодо відведення земельної ділянки для індивідуального садівництва на вул.Засядька,7 у м.Винники, враховуючи рішення №1044 8-ї сесії Винниківської міської ради від 05.10.2017р.,Керуючись Законом України «Про місцеве самоврядування в Україні», Законом України «Про оренду землі», ст.12, 93, 123, 124 Земельного кодексу України, Положення «Про порядок укладення договору оренди земельних ділянок комунальної власності територіальної громади м.Винники, встановлення розмірів орендної плати за земельні ділянки в м. Винники, відшкодування втрат від недоотримання коштів Винниківською міською радою за фактичне землекористування та відшкодування втрат від недоотримання коштів орендної плати за користування ділянкою», затвердженого рішенням Винниківської міської ради №1210 від 05.12.2008р., Винниківська міська рада </w:t>
      </w:r>
    </w:p>
    <w:p w:rsidR="00840CD3" w:rsidRPr="00840CD3" w:rsidRDefault="00840CD3" w:rsidP="00840CD3">
      <w:pPr>
        <w:rPr>
          <w:sz w:val="28"/>
          <w:szCs w:val="28"/>
        </w:rPr>
      </w:pPr>
    </w:p>
    <w:p w:rsidR="00840CD3" w:rsidRPr="00840CD3" w:rsidRDefault="00840CD3" w:rsidP="00840CD3">
      <w:pPr>
        <w:rPr>
          <w:sz w:val="28"/>
          <w:szCs w:val="28"/>
        </w:rPr>
      </w:pPr>
      <w:r w:rsidRPr="00840CD3">
        <w:rPr>
          <w:sz w:val="28"/>
          <w:szCs w:val="28"/>
        </w:rPr>
        <w:t>В И Р І Ш И Л А :</w:t>
      </w:r>
    </w:p>
    <w:p w:rsidR="00840CD3" w:rsidRPr="00840CD3" w:rsidRDefault="00840CD3" w:rsidP="00840CD3">
      <w:pPr>
        <w:rPr>
          <w:sz w:val="28"/>
          <w:szCs w:val="28"/>
        </w:rPr>
      </w:pPr>
    </w:p>
    <w:p w:rsidR="00840CD3" w:rsidRPr="00840CD3" w:rsidRDefault="00840CD3" w:rsidP="00840CD3">
      <w:pPr>
        <w:rPr>
          <w:sz w:val="28"/>
          <w:szCs w:val="28"/>
        </w:rPr>
      </w:pPr>
      <w:r w:rsidRPr="00840CD3">
        <w:rPr>
          <w:sz w:val="28"/>
          <w:szCs w:val="28"/>
        </w:rPr>
        <w:t>1. Затвердити гр.Тимцю Ігорю Васильовичу проект землеустрою щодо відведення земельної ділянки на надати в оренду терміном на 10 (десять) років земельну ділянку в межах червоних ліній вулиці без права капітального будівництва та посадки багаторічних насаджень (кадастровий номер 4610160300:04:004:0314) площею 0,0159га для ведення садівництва на вул.Засядька,7 у м.Винники за рахунок земель, що не надані у власність або користування, з подальшим переведенням їх до земель сільськогосподарського призначення.</w:t>
      </w:r>
    </w:p>
    <w:p w:rsidR="00840CD3" w:rsidRPr="00840CD3" w:rsidRDefault="00840CD3" w:rsidP="00840CD3">
      <w:pPr>
        <w:rPr>
          <w:sz w:val="28"/>
          <w:szCs w:val="28"/>
        </w:rPr>
      </w:pPr>
      <w:r w:rsidRPr="00840CD3">
        <w:rPr>
          <w:sz w:val="28"/>
          <w:szCs w:val="28"/>
        </w:rPr>
        <w:t>2. Громадянину Тимцю І.В.:</w:t>
      </w:r>
    </w:p>
    <w:p w:rsidR="00840CD3" w:rsidRPr="00840CD3" w:rsidRDefault="00840CD3" w:rsidP="00840CD3">
      <w:pPr>
        <w:rPr>
          <w:sz w:val="28"/>
          <w:szCs w:val="28"/>
        </w:rPr>
      </w:pPr>
      <w:r w:rsidRPr="00840CD3">
        <w:rPr>
          <w:sz w:val="28"/>
          <w:szCs w:val="28"/>
        </w:rPr>
        <w:lastRenderedPageBreak/>
        <w:t>2.1 Через спеціалізовану землевпорядну організацію встановити межі земельної ділянки в натурі (на місцевості);</w:t>
      </w:r>
    </w:p>
    <w:p w:rsidR="00840CD3" w:rsidRPr="00840CD3" w:rsidRDefault="00840CD3" w:rsidP="00840CD3">
      <w:pPr>
        <w:rPr>
          <w:sz w:val="28"/>
          <w:szCs w:val="28"/>
        </w:rPr>
      </w:pPr>
      <w:r w:rsidRPr="00840CD3">
        <w:rPr>
          <w:sz w:val="28"/>
          <w:szCs w:val="28"/>
        </w:rPr>
        <w:t>2.2 У тримісячний термін укласти з Винниківською міською радою Договір оренди землі та зареєструвати його відповідно до Закону України “Про державну реєстрацію речових прав на нерухоме майно та їх обтяжень“.</w:t>
      </w:r>
    </w:p>
    <w:p w:rsidR="00840CD3" w:rsidRPr="00840CD3" w:rsidRDefault="00840CD3" w:rsidP="00840CD3">
      <w:pPr>
        <w:rPr>
          <w:sz w:val="28"/>
          <w:szCs w:val="28"/>
        </w:rPr>
      </w:pPr>
      <w:r w:rsidRPr="00840CD3">
        <w:rPr>
          <w:sz w:val="28"/>
          <w:szCs w:val="28"/>
        </w:rPr>
        <w:t>2.3. Забезпечити цілодобовий доступ до існуючих на території ділянки інженерних мереж для їх ремонту та обслуговування, дотримуватись правил використання земель в охоронній зоні згідно з вимогами інженерних служб міста і не чинити перешкод при будівництві нових.</w:t>
      </w:r>
    </w:p>
    <w:p w:rsidR="00840CD3" w:rsidRPr="00840CD3" w:rsidRDefault="00840CD3" w:rsidP="00840CD3">
      <w:pPr>
        <w:rPr>
          <w:sz w:val="28"/>
          <w:szCs w:val="28"/>
        </w:rPr>
      </w:pPr>
      <w:r w:rsidRPr="00840CD3">
        <w:rPr>
          <w:sz w:val="28"/>
          <w:szCs w:val="28"/>
        </w:rPr>
        <w:t>3. Рішення надіслати в Личаківську об'єднану податкову інспекцію Головного управління ДФС у Львівській області.</w:t>
      </w:r>
    </w:p>
    <w:p w:rsidR="00840CD3" w:rsidRPr="00840CD3" w:rsidRDefault="00840CD3" w:rsidP="00840CD3">
      <w:pPr>
        <w:rPr>
          <w:sz w:val="28"/>
          <w:szCs w:val="28"/>
        </w:rPr>
      </w:pPr>
    </w:p>
    <w:p w:rsidR="00840CD3" w:rsidRPr="00840CD3" w:rsidRDefault="00840CD3" w:rsidP="00840CD3">
      <w:pPr>
        <w:rPr>
          <w:sz w:val="28"/>
          <w:szCs w:val="28"/>
        </w:rPr>
      </w:pPr>
    </w:p>
    <w:p w:rsidR="00840CD3" w:rsidRPr="00840CD3" w:rsidRDefault="00840CD3" w:rsidP="00840CD3">
      <w:pPr>
        <w:rPr>
          <w:sz w:val="28"/>
          <w:szCs w:val="28"/>
        </w:rPr>
      </w:pPr>
      <w:r w:rsidRPr="00840CD3">
        <w:rPr>
          <w:sz w:val="28"/>
          <w:szCs w:val="28"/>
        </w:rPr>
        <w:t>Міський голова                                                                                               В. Квурт</w:t>
      </w:r>
    </w:p>
    <w:p w:rsidR="00840CD3" w:rsidRPr="00840CD3" w:rsidRDefault="00840CD3" w:rsidP="00840CD3">
      <w:pPr>
        <w:rPr>
          <w:sz w:val="28"/>
          <w:szCs w:val="28"/>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CA1" w:rsidRDefault="00B57CA1">
      <w:r>
        <w:separator/>
      </w:r>
    </w:p>
  </w:endnote>
  <w:endnote w:type="continuationSeparator" w:id="0">
    <w:p w:rsidR="00B57CA1" w:rsidRDefault="00B57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CA1" w:rsidRDefault="00B57CA1">
      <w:r>
        <w:separator/>
      </w:r>
    </w:p>
  </w:footnote>
  <w:footnote w:type="continuationSeparator" w:id="0">
    <w:p w:rsidR="00B57CA1" w:rsidRDefault="00B57CA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0CD3"/>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57CA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29912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EAE12-E1A9-4F19-8C39-9CEDAE1BE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1745</Words>
  <Characters>996</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2023-04-28T11:50:00Z</dcterms:modified>
</cp:coreProperties>
</file>