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D1EC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26.04.2018р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  міської ради від 05.10.2017 р. №1048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D1ECB" w:rsidRPr="00AD1ECB" w:rsidRDefault="00AD1ECB" w:rsidP="00AD1ECB">
      <w:pPr>
        <w:ind w:firstLine="720"/>
        <w:rPr>
          <w:sz w:val="28"/>
          <w:szCs w:val="28"/>
        </w:rPr>
      </w:pPr>
      <w:r w:rsidRPr="00AD1ECB">
        <w:rPr>
          <w:sz w:val="28"/>
          <w:szCs w:val="28"/>
        </w:rPr>
        <w:t xml:space="preserve">Розглянувши заяву гр.Муцик М.М., рішення 8-ої сесії Винниківської міської ради №1048 від 05.10.2017 р., керуючись Конституцією України, Законом України "Про місцеве самоврядування в Україні", Винниківська міська рада </w:t>
      </w:r>
    </w:p>
    <w:p w:rsidR="00AD1ECB" w:rsidRPr="00AD1ECB" w:rsidRDefault="00AD1ECB" w:rsidP="00AD1ECB">
      <w:pPr>
        <w:rPr>
          <w:sz w:val="28"/>
          <w:szCs w:val="28"/>
        </w:rPr>
      </w:pPr>
    </w:p>
    <w:p w:rsidR="00AD1ECB" w:rsidRPr="00AD1ECB" w:rsidRDefault="00AD1ECB" w:rsidP="00AD1ECB">
      <w:pPr>
        <w:rPr>
          <w:sz w:val="28"/>
          <w:szCs w:val="28"/>
        </w:rPr>
      </w:pPr>
    </w:p>
    <w:p w:rsidR="00AD1ECB" w:rsidRPr="00AD1ECB" w:rsidRDefault="00AD1ECB" w:rsidP="00AD1ECB">
      <w:pPr>
        <w:jc w:val="center"/>
        <w:rPr>
          <w:sz w:val="28"/>
          <w:szCs w:val="28"/>
        </w:rPr>
      </w:pPr>
      <w:r w:rsidRPr="00AD1ECB">
        <w:rPr>
          <w:sz w:val="28"/>
          <w:szCs w:val="28"/>
        </w:rPr>
        <w:t>ВИРІШИЛА:</w:t>
      </w:r>
    </w:p>
    <w:p w:rsidR="00AD1ECB" w:rsidRPr="00AD1ECB" w:rsidRDefault="00AD1ECB" w:rsidP="00AD1ECB">
      <w:pPr>
        <w:rPr>
          <w:sz w:val="28"/>
          <w:szCs w:val="28"/>
        </w:rPr>
      </w:pPr>
    </w:p>
    <w:p w:rsidR="00AD1ECB" w:rsidRPr="00AD1ECB" w:rsidRDefault="00AD1ECB" w:rsidP="00AD1ECB">
      <w:pPr>
        <w:rPr>
          <w:sz w:val="28"/>
          <w:szCs w:val="28"/>
        </w:rPr>
      </w:pPr>
      <w:r w:rsidRPr="00AD1ECB">
        <w:rPr>
          <w:sz w:val="28"/>
          <w:szCs w:val="28"/>
        </w:rPr>
        <w:t>1.</w:t>
      </w:r>
      <w:r w:rsidRPr="00AD1ECB">
        <w:rPr>
          <w:sz w:val="28"/>
          <w:szCs w:val="28"/>
        </w:rPr>
        <w:tab/>
        <w:t>Внести зміни в назві та п.1 рішення  8-ої сесії Винниківської міської ради №1048 від 05.10.2017р. «Про надання дозволу на розроблення проекту землеустрою щодо відведення земельної ділянки в оренду гр.Муцик М.М. для ведення садівництва по вул.Жуковського. 15 у м.Винники», а саме в назві замість слів «для ведення садівництва» читати слова «для сінокосіння», п.1 замість слів «для ведення садівництва» читати слова «для сінокосіння».</w:t>
      </w:r>
    </w:p>
    <w:p w:rsidR="00AD1ECB" w:rsidRPr="00AD1ECB" w:rsidRDefault="00AD1ECB" w:rsidP="00AD1ECB">
      <w:pPr>
        <w:rPr>
          <w:sz w:val="28"/>
          <w:szCs w:val="28"/>
        </w:rPr>
      </w:pPr>
    </w:p>
    <w:p w:rsidR="00AD1ECB" w:rsidRPr="00AD1ECB" w:rsidRDefault="00AD1ECB" w:rsidP="00AD1ECB">
      <w:pPr>
        <w:rPr>
          <w:sz w:val="28"/>
          <w:szCs w:val="28"/>
        </w:rPr>
      </w:pPr>
      <w:bookmarkStart w:id="1" w:name="_GoBack"/>
      <w:bookmarkEnd w:id="1"/>
    </w:p>
    <w:p w:rsidR="00AD1ECB" w:rsidRPr="00AD1ECB" w:rsidRDefault="00AD1ECB" w:rsidP="00AD1ECB">
      <w:pPr>
        <w:rPr>
          <w:sz w:val="28"/>
          <w:szCs w:val="28"/>
        </w:rPr>
      </w:pPr>
    </w:p>
    <w:p w:rsidR="00AD1ECB" w:rsidRPr="00AD1ECB" w:rsidRDefault="00AD1ECB" w:rsidP="00AD1ECB">
      <w:pPr>
        <w:rPr>
          <w:sz w:val="28"/>
          <w:szCs w:val="28"/>
        </w:rPr>
      </w:pPr>
    </w:p>
    <w:p w:rsidR="00213958" w:rsidRPr="006F2805" w:rsidRDefault="00AD1ECB" w:rsidP="00AD1ECB">
      <w:pPr>
        <w:rPr>
          <w:sz w:val="28"/>
          <w:szCs w:val="28"/>
        </w:rPr>
      </w:pPr>
      <w:r w:rsidRPr="00AD1ECB">
        <w:rPr>
          <w:sz w:val="28"/>
          <w:szCs w:val="28"/>
        </w:rPr>
        <w:t xml:space="preserve"> Міський голова</w:t>
      </w:r>
      <w:r w:rsidRPr="00AD1ECB">
        <w:rPr>
          <w:sz w:val="28"/>
          <w:szCs w:val="28"/>
        </w:rPr>
        <w:tab/>
      </w:r>
      <w:r w:rsidRPr="00AD1ECB">
        <w:rPr>
          <w:sz w:val="28"/>
          <w:szCs w:val="28"/>
        </w:rPr>
        <w:tab/>
      </w:r>
      <w:r w:rsidRPr="00AD1ECB">
        <w:rPr>
          <w:sz w:val="28"/>
          <w:szCs w:val="28"/>
        </w:rPr>
        <w:tab/>
      </w:r>
      <w:r w:rsidRPr="00AD1ECB">
        <w:rPr>
          <w:sz w:val="28"/>
          <w:szCs w:val="28"/>
        </w:rPr>
        <w:tab/>
        <w:t xml:space="preserve">          </w:t>
      </w:r>
      <w:r w:rsidRPr="00AD1ECB">
        <w:rPr>
          <w:sz w:val="28"/>
          <w:szCs w:val="28"/>
        </w:rPr>
        <w:tab/>
        <w:t xml:space="preserve">    </w:t>
      </w:r>
      <w:r w:rsidRPr="00AD1ECB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859" w:rsidRDefault="001D0859">
      <w:r>
        <w:separator/>
      </w:r>
    </w:p>
  </w:endnote>
  <w:endnote w:type="continuationSeparator" w:id="0">
    <w:p w:rsidR="001D0859" w:rsidRDefault="001D0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859" w:rsidRDefault="001D0859">
      <w:r>
        <w:separator/>
      </w:r>
    </w:p>
  </w:footnote>
  <w:footnote w:type="continuationSeparator" w:id="0">
    <w:p w:rsidR="001D0859" w:rsidRDefault="001D08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0859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1EC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51EFA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2A1E3-283B-4798-B073-D8780B7B7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730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2023-04-28T12:17:00Z</dcterms:modified>
</cp:coreProperties>
</file>