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4074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гр.Шевчук Я.Г.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вул.Грушевського, 22а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40745" w:rsidRDefault="00840745" w:rsidP="00840745">
      <w:pPr>
        <w:spacing w:line="276" w:lineRule="auto"/>
        <w:ind w:left="567" w:right="142"/>
        <w:rPr>
          <w:rFonts w:ascii="Arial" w:hAnsi="Arial" w:cs="Arial"/>
          <w:szCs w:val="24"/>
        </w:rPr>
      </w:pPr>
    </w:p>
    <w:p w:rsidR="00840745" w:rsidRDefault="00840745" w:rsidP="00840745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гр.Шевчук Я.Г.,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840745" w:rsidRDefault="00840745" w:rsidP="00840745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40745" w:rsidRDefault="00840745" w:rsidP="00840745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840745" w:rsidRDefault="00840745" w:rsidP="00840745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40745" w:rsidRDefault="00840745" w:rsidP="00840745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40745" w:rsidRDefault="00840745" w:rsidP="0084074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гр.Шевчук Ярославі Григорівні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0,0396 га по вул.Грушевського, 22а у м.Винники (графічний додаток №1).</w:t>
      </w:r>
    </w:p>
    <w:p w:rsidR="00840745" w:rsidRDefault="00840745" w:rsidP="0084074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Гр.Шевчук Ярославі Григорівні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840745" w:rsidRDefault="00840745" w:rsidP="00840745">
      <w:pPr>
        <w:spacing w:line="276" w:lineRule="auto"/>
        <w:ind w:left="567" w:right="142"/>
        <w:rPr>
          <w:szCs w:val="24"/>
        </w:rPr>
      </w:pPr>
    </w:p>
    <w:p w:rsidR="00840745" w:rsidRDefault="00840745" w:rsidP="00840745">
      <w:pPr>
        <w:spacing w:line="276" w:lineRule="auto"/>
        <w:ind w:left="567" w:right="142"/>
        <w:rPr>
          <w:szCs w:val="24"/>
        </w:rPr>
      </w:pPr>
    </w:p>
    <w:p w:rsidR="00840745" w:rsidRDefault="00840745" w:rsidP="00840745">
      <w:pPr>
        <w:spacing w:line="276" w:lineRule="auto"/>
        <w:ind w:left="567" w:right="142"/>
        <w:rPr>
          <w:szCs w:val="24"/>
        </w:rPr>
      </w:pPr>
    </w:p>
    <w:p w:rsidR="00840745" w:rsidRDefault="00840745" w:rsidP="00840745">
      <w:pPr>
        <w:spacing w:line="276" w:lineRule="auto"/>
        <w:ind w:left="567" w:right="142"/>
        <w:rPr>
          <w:szCs w:val="24"/>
        </w:rPr>
      </w:pPr>
    </w:p>
    <w:p w:rsidR="00840745" w:rsidRDefault="00840745" w:rsidP="00840745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lastRenderedPageBreak/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D14" w:rsidRDefault="00576D14">
      <w:r>
        <w:separator/>
      </w:r>
    </w:p>
  </w:endnote>
  <w:endnote w:type="continuationSeparator" w:id="0">
    <w:p w:rsidR="00576D14" w:rsidRDefault="0057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D14" w:rsidRDefault="00576D14">
      <w:r>
        <w:separator/>
      </w:r>
    </w:p>
  </w:footnote>
  <w:footnote w:type="continuationSeparator" w:id="0">
    <w:p w:rsidR="00576D14" w:rsidRDefault="00576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6D14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074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5ED59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5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24DB4-D18D-4B22-B9F1-6DC71FCDA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2023-05-01T10:31:00Z</dcterms:modified>
</cp:coreProperties>
</file>