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FB0B75" w:rsidRDefault="00FB0B75" w:rsidP="00FB0B75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гр.Козаку Б.Я.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вул.Левицького, 1б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0B75" w:rsidRDefault="00FB0B75" w:rsidP="00FB0B7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гр.Козака Б.Я.,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B0B75" w:rsidRDefault="00FB0B75" w:rsidP="00FB0B7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B0B75" w:rsidRDefault="00FB0B75" w:rsidP="00FB0B75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FB0B75" w:rsidRDefault="00FB0B75" w:rsidP="00FB0B7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B0B75" w:rsidRDefault="00FB0B75" w:rsidP="00FB0B7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B0B75" w:rsidRDefault="00FB0B75" w:rsidP="00FB0B7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гр.Козаку Богдану Ярославовичу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0,0445 га по вул.Левицького, 1б у м.Винники (графічний додаток №1).</w:t>
      </w:r>
    </w:p>
    <w:p w:rsidR="00FB0B75" w:rsidRDefault="00FB0B75" w:rsidP="00FB0B7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Гр.Козаку Богдану Ярославовичу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B0B75" w:rsidRDefault="00FB0B75" w:rsidP="00FB0B75">
      <w:pPr>
        <w:spacing w:line="276" w:lineRule="auto"/>
        <w:ind w:left="567" w:right="142"/>
        <w:rPr>
          <w:szCs w:val="24"/>
        </w:rPr>
      </w:pPr>
    </w:p>
    <w:p w:rsidR="00FB0B75" w:rsidRDefault="00FB0B75" w:rsidP="00FB0B75">
      <w:pPr>
        <w:spacing w:line="276" w:lineRule="auto"/>
        <w:ind w:left="567" w:right="142"/>
        <w:rPr>
          <w:szCs w:val="24"/>
        </w:rPr>
      </w:pPr>
    </w:p>
    <w:p w:rsidR="00FB0B75" w:rsidRDefault="00FB0B75" w:rsidP="00FB0B75">
      <w:pPr>
        <w:spacing w:line="276" w:lineRule="auto"/>
        <w:ind w:left="567" w:right="142"/>
        <w:rPr>
          <w:szCs w:val="24"/>
        </w:rPr>
      </w:pPr>
    </w:p>
    <w:p w:rsidR="00FB0B75" w:rsidRDefault="00FB0B75" w:rsidP="00FB0B75">
      <w:pPr>
        <w:spacing w:line="276" w:lineRule="auto"/>
        <w:ind w:left="567" w:right="142"/>
        <w:rPr>
          <w:szCs w:val="24"/>
        </w:rPr>
      </w:pPr>
    </w:p>
    <w:p w:rsidR="00FB0B75" w:rsidRDefault="00FB0B75" w:rsidP="00FB0B7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F82" w:rsidRDefault="00F47F82">
      <w:r>
        <w:separator/>
      </w:r>
    </w:p>
  </w:endnote>
  <w:endnote w:type="continuationSeparator" w:id="0">
    <w:p w:rsidR="00F47F82" w:rsidRDefault="00F47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F82" w:rsidRDefault="00F47F82">
      <w:r>
        <w:separator/>
      </w:r>
    </w:p>
  </w:footnote>
  <w:footnote w:type="continuationSeparator" w:id="0">
    <w:p w:rsidR="00F47F82" w:rsidRDefault="00F47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F82"/>
    <w:rsid w:val="00F52692"/>
    <w:rsid w:val="00F60B7B"/>
    <w:rsid w:val="00F85425"/>
    <w:rsid w:val="00FB0B7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53A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F3CE0-02E1-4EED-834D-B6236F46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2023-05-03T11:21:00Z</dcterms:modified>
</cp:coreProperties>
</file>