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91A9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1A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для  забезпечення виконання рішень суду 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1A9C" w:rsidRPr="00A91A9C" w:rsidRDefault="00A91A9C" w:rsidP="00A91A9C">
      <w:pPr>
        <w:ind w:firstLine="720"/>
        <w:rPr>
          <w:sz w:val="28"/>
          <w:szCs w:val="28"/>
        </w:rPr>
      </w:pPr>
      <w:r w:rsidRPr="00A91A9C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 для забезпечення виконання рішень суду, керуючись Законом України «Про гарантії держави щодо виконання судових рішень», Постановою Кабінету Міністрів України від 21.03.2018р.№2015 зміни до п.25  відповідно до Постанови Кабінету Міністрів України № 845 від 03.08.2011 «Про затвердження Порядку виконання рішень про стягнення коштів державного та місцевих бюджетів або боржників, Винниківська міська рада</w:t>
      </w:r>
    </w:p>
    <w:p w:rsidR="00A91A9C" w:rsidRPr="00A91A9C" w:rsidRDefault="00A91A9C" w:rsidP="00A91A9C">
      <w:pPr>
        <w:rPr>
          <w:sz w:val="28"/>
          <w:szCs w:val="28"/>
        </w:rPr>
      </w:pPr>
    </w:p>
    <w:p w:rsidR="00A91A9C" w:rsidRPr="00A91A9C" w:rsidRDefault="00A91A9C" w:rsidP="00A91A9C">
      <w:pPr>
        <w:jc w:val="center"/>
        <w:rPr>
          <w:sz w:val="28"/>
          <w:szCs w:val="28"/>
        </w:rPr>
      </w:pPr>
      <w:bookmarkStart w:id="1" w:name="_GoBack"/>
      <w:bookmarkEnd w:id="1"/>
      <w:r w:rsidRPr="00A91A9C">
        <w:rPr>
          <w:sz w:val="28"/>
          <w:szCs w:val="28"/>
        </w:rPr>
        <w:t>ВИРІШИЛА:</w:t>
      </w:r>
    </w:p>
    <w:p w:rsidR="00A91A9C" w:rsidRPr="00A91A9C" w:rsidRDefault="00A91A9C" w:rsidP="00A91A9C">
      <w:pPr>
        <w:rPr>
          <w:sz w:val="28"/>
          <w:szCs w:val="28"/>
        </w:rPr>
      </w:pP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>1.   Затвердити Програму для забезпечення виконання рішень суду на 2018 роки, згідно з додатком №1.</w:t>
      </w: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 xml:space="preserve">2.   Відділу фінансів та економіки забезпечити фінансування програми з міського бюджету </w:t>
      </w: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>м. Винники.</w:t>
      </w: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 xml:space="preserve">3.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</w:t>
      </w: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 xml:space="preserve"> </w:t>
      </w:r>
    </w:p>
    <w:p w:rsidR="00A91A9C" w:rsidRPr="00A91A9C" w:rsidRDefault="00A91A9C" w:rsidP="00A91A9C">
      <w:pPr>
        <w:rPr>
          <w:sz w:val="28"/>
          <w:szCs w:val="28"/>
        </w:rPr>
      </w:pPr>
    </w:p>
    <w:p w:rsidR="00A91A9C" w:rsidRPr="00A91A9C" w:rsidRDefault="00A91A9C" w:rsidP="00A91A9C">
      <w:pPr>
        <w:rPr>
          <w:sz w:val="28"/>
          <w:szCs w:val="28"/>
        </w:rPr>
      </w:pPr>
      <w:r w:rsidRPr="00A91A9C">
        <w:rPr>
          <w:sz w:val="28"/>
          <w:szCs w:val="28"/>
        </w:rPr>
        <w:t xml:space="preserve">Міський голова       </w:t>
      </w:r>
      <w:r w:rsidRPr="00A91A9C">
        <w:rPr>
          <w:sz w:val="28"/>
          <w:szCs w:val="28"/>
        </w:rPr>
        <w:tab/>
      </w:r>
      <w:r w:rsidRPr="00A91A9C">
        <w:rPr>
          <w:sz w:val="28"/>
          <w:szCs w:val="28"/>
        </w:rPr>
        <w:tab/>
        <w:t xml:space="preserve">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9A3" w:rsidRDefault="00BA39A3">
      <w:r>
        <w:separator/>
      </w:r>
    </w:p>
  </w:endnote>
  <w:endnote w:type="continuationSeparator" w:id="0">
    <w:p w:rsidR="00BA39A3" w:rsidRDefault="00BA3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9A3" w:rsidRDefault="00BA39A3">
      <w:r>
        <w:separator/>
      </w:r>
    </w:p>
  </w:footnote>
  <w:footnote w:type="continuationSeparator" w:id="0">
    <w:p w:rsidR="00BA39A3" w:rsidRDefault="00BA3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1A9C"/>
    <w:rsid w:val="00A9594B"/>
    <w:rsid w:val="00AD22C5"/>
    <w:rsid w:val="00AE7596"/>
    <w:rsid w:val="00B03460"/>
    <w:rsid w:val="00B45B11"/>
    <w:rsid w:val="00B772B4"/>
    <w:rsid w:val="00B82B9B"/>
    <w:rsid w:val="00B92F91"/>
    <w:rsid w:val="00BA39A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30E5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B25B6-9FF5-4E74-9EA8-D3588362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2023-04-27T10:08:00Z</dcterms:modified>
</cp:coreProperties>
</file>