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C63A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63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схеми дитячих та ігрових майданчиків на території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63A8" w:rsidRPr="00BC63A8" w:rsidRDefault="00BC63A8" w:rsidP="00BC63A8">
      <w:pPr>
        <w:ind w:firstLine="720"/>
        <w:rPr>
          <w:sz w:val="28"/>
          <w:szCs w:val="28"/>
        </w:rPr>
      </w:pPr>
      <w:r w:rsidRPr="00BC63A8">
        <w:rPr>
          <w:sz w:val="28"/>
          <w:szCs w:val="28"/>
        </w:rPr>
        <w:t>З метою покращення стану дитячих та спортивних ігрових майданчиків та умов для проведення виховної роботи у м. Винники, враховуючи матеріали інвентаризації дитячих і спортивних ігрових майданчиків, державні будівельні норми ДБН 360-92, Винниківська</w:t>
      </w:r>
      <w:r>
        <w:rPr>
          <w:sz w:val="28"/>
          <w:szCs w:val="28"/>
        </w:rPr>
        <w:t xml:space="preserve"> міська рада -</w:t>
      </w:r>
      <w:bookmarkStart w:id="1" w:name="_GoBack"/>
      <w:bookmarkEnd w:id="1"/>
    </w:p>
    <w:p w:rsidR="00BC63A8" w:rsidRPr="00BC63A8" w:rsidRDefault="00BC63A8" w:rsidP="00BC63A8">
      <w:pPr>
        <w:rPr>
          <w:sz w:val="28"/>
          <w:szCs w:val="28"/>
        </w:rPr>
      </w:pPr>
    </w:p>
    <w:p w:rsidR="00BC63A8" w:rsidRPr="00BC63A8" w:rsidRDefault="00BC63A8" w:rsidP="00BC63A8">
      <w:pPr>
        <w:jc w:val="center"/>
        <w:rPr>
          <w:sz w:val="28"/>
          <w:szCs w:val="28"/>
        </w:rPr>
      </w:pPr>
      <w:r w:rsidRPr="00BC63A8">
        <w:rPr>
          <w:sz w:val="28"/>
          <w:szCs w:val="28"/>
        </w:rPr>
        <w:t>ВИРІШИЛА:</w:t>
      </w:r>
    </w:p>
    <w:p w:rsidR="00BC63A8" w:rsidRPr="00BC63A8" w:rsidRDefault="00BC63A8" w:rsidP="00BC63A8">
      <w:pPr>
        <w:rPr>
          <w:sz w:val="28"/>
          <w:szCs w:val="28"/>
        </w:rPr>
      </w:pPr>
      <w:r w:rsidRPr="00BC63A8">
        <w:rPr>
          <w:sz w:val="28"/>
          <w:szCs w:val="28"/>
        </w:rPr>
        <w:t>1.</w:t>
      </w:r>
      <w:r w:rsidRPr="00BC63A8">
        <w:rPr>
          <w:sz w:val="28"/>
          <w:szCs w:val="28"/>
        </w:rPr>
        <w:tab/>
        <w:t>Доповнити схему розміщення дитячих та спортивних ігрових майданчиків на території м.Винники та розмістити дитячі та ігрові майданчики по вул. Козацькій та вул.Жуковського.</w:t>
      </w:r>
    </w:p>
    <w:p w:rsidR="00BC63A8" w:rsidRPr="00BC63A8" w:rsidRDefault="00BC63A8" w:rsidP="00BC63A8">
      <w:pPr>
        <w:rPr>
          <w:sz w:val="28"/>
          <w:szCs w:val="28"/>
        </w:rPr>
      </w:pPr>
      <w:r w:rsidRPr="00BC63A8">
        <w:rPr>
          <w:sz w:val="28"/>
          <w:szCs w:val="28"/>
        </w:rPr>
        <w:t>2.</w:t>
      </w:r>
      <w:r w:rsidRPr="00BC63A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:rsidR="00BC63A8" w:rsidRPr="00BC63A8" w:rsidRDefault="00BC63A8" w:rsidP="00BC63A8">
      <w:pPr>
        <w:rPr>
          <w:sz w:val="28"/>
          <w:szCs w:val="28"/>
        </w:rPr>
      </w:pPr>
    </w:p>
    <w:p w:rsidR="00BC63A8" w:rsidRPr="00BC63A8" w:rsidRDefault="00BC63A8" w:rsidP="00BC63A8">
      <w:pPr>
        <w:rPr>
          <w:sz w:val="28"/>
          <w:szCs w:val="28"/>
        </w:rPr>
      </w:pPr>
    </w:p>
    <w:p w:rsidR="00BC63A8" w:rsidRPr="00BC63A8" w:rsidRDefault="00BC63A8" w:rsidP="00BC63A8">
      <w:pPr>
        <w:rPr>
          <w:sz w:val="28"/>
          <w:szCs w:val="28"/>
        </w:rPr>
      </w:pPr>
    </w:p>
    <w:p w:rsidR="00BC63A8" w:rsidRPr="00BC63A8" w:rsidRDefault="00BC63A8" w:rsidP="00BC63A8">
      <w:pPr>
        <w:rPr>
          <w:sz w:val="28"/>
          <w:szCs w:val="28"/>
        </w:rPr>
      </w:pPr>
    </w:p>
    <w:p w:rsidR="00BC63A8" w:rsidRPr="00BC63A8" w:rsidRDefault="00BC63A8" w:rsidP="00BC63A8">
      <w:pPr>
        <w:rPr>
          <w:sz w:val="28"/>
          <w:szCs w:val="28"/>
        </w:rPr>
      </w:pPr>
      <w:r w:rsidRPr="00BC63A8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BC63A8" w:rsidRPr="00BC63A8" w:rsidRDefault="00BC63A8" w:rsidP="00BC63A8">
      <w:pPr>
        <w:rPr>
          <w:sz w:val="28"/>
          <w:szCs w:val="28"/>
        </w:rPr>
      </w:pPr>
    </w:p>
    <w:p w:rsidR="00BC63A8" w:rsidRPr="00BC63A8" w:rsidRDefault="00BC63A8" w:rsidP="00BC63A8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614" w:rsidRDefault="00745614">
      <w:r>
        <w:separator/>
      </w:r>
    </w:p>
  </w:endnote>
  <w:endnote w:type="continuationSeparator" w:id="0">
    <w:p w:rsidR="00745614" w:rsidRDefault="00745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614" w:rsidRDefault="00745614">
      <w:r>
        <w:separator/>
      </w:r>
    </w:p>
  </w:footnote>
  <w:footnote w:type="continuationSeparator" w:id="0">
    <w:p w:rsidR="00745614" w:rsidRDefault="007456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5614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63A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24D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B56F9-B0CD-4674-97D0-46C110F68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2023-05-09T13:25:00Z</dcterms:modified>
</cp:coreProperties>
</file>