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0794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гр.Мозіль М.І.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по вул.Ціолковського, 33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07948" w:rsidRDefault="00407948" w:rsidP="00407948">
      <w:pPr>
        <w:spacing w:line="276" w:lineRule="auto"/>
        <w:ind w:left="567" w:right="142"/>
        <w:rPr>
          <w:rFonts w:ascii="Arial" w:hAnsi="Arial" w:cs="Arial"/>
          <w:szCs w:val="24"/>
        </w:rPr>
      </w:pPr>
    </w:p>
    <w:p w:rsidR="00407948" w:rsidRDefault="00407948" w:rsidP="00407948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гр.Мозіль М.І.,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407948" w:rsidRDefault="00407948" w:rsidP="00407948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407948" w:rsidRDefault="00407948" w:rsidP="00407948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407948" w:rsidRDefault="00407948" w:rsidP="00407948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407948" w:rsidRDefault="00407948" w:rsidP="00407948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407948" w:rsidRDefault="00407948" w:rsidP="00407948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гр.Мозіль Мирону Івановичу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0,0576 для обслуговування житлового будинку, господарських будівель і споруд по вул.Ціолковського, 33 у м.Винники (графічний додаток №1).</w:t>
      </w:r>
    </w:p>
    <w:p w:rsidR="00407948" w:rsidRDefault="00407948" w:rsidP="00407948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Гр.Мозіль Мирону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407948" w:rsidRDefault="00407948" w:rsidP="00407948">
      <w:pPr>
        <w:spacing w:line="276" w:lineRule="auto"/>
        <w:ind w:left="567" w:right="142"/>
        <w:rPr>
          <w:szCs w:val="24"/>
        </w:rPr>
      </w:pPr>
    </w:p>
    <w:p w:rsidR="00407948" w:rsidRDefault="00407948" w:rsidP="00407948">
      <w:pPr>
        <w:spacing w:line="276" w:lineRule="auto"/>
        <w:ind w:left="567" w:right="142"/>
        <w:rPr>
          <w:szCs w:val="24"/>
        </w:rPr>
      </w:pPr>
    </w:p>
    <w:p w:rsidR="00407948" w:rsidRDefault="00407948" w:rsidP="00407948">
      <w:pPr>
        <w:spacing w:line="276" w:lineRule="auto"/>
        <w:ind w:left="567" w:right="142"/>
        <w:rPr>
          <w:szCs w:val="24"/>
        </w:rPr>
      </w:pPr>
    </w:p>
    <w:p w:rsidR="00407948" w:rsidRDefault="00407948" w:rsidP="00407948">
      <w:pPr>
        <w:spacing w:line="276" w:lineRule="auto"/>
        <w:ind w:left="567" w:right="142"/>
        <w:rPr>
          <w:szCs w:val="24"/>
        </w:rPr>
      </w:pPr>
    </w:p>
    <w:p w:rsidR="00407948" w:rsidRDefault="00407948" w:rsidP="00407948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407948" w:rsidRDefault="00213958" w:rsidP="00471A72">
      <w:pPr>
        <w:rPr>
          <w:b/>
          <w:sz w:val="28"/>
          <w:szCs w:val="28"/>
        </w:rPr>
      </w:pPr>
      <w:bookmarkStart w:id="1" w:name="_GoBack"/>
      <w:bookmarkEnd w:id="1"/>
    </w:p>
    <w:sectPr w:rsidR="00213958" w:rsidRPr="0040794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BFE" w:rsidRDefault="00665BFE">
      <w:r>
        <w:separator/>
      </w:r>
    </w:p>
  </w:endnote>
  <w:endnote w:type="continuationSeparator" w:id="0">
    <w:p w:rsidR="00665BFE" w:rsidRDefault="00665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BFE" w:rsidRDefault="00665BFE">
      <w:r>
        <w:separator/>
      </w:r>
    </w:p>
  </w:footnote>
  <w:footnote w:type="continuationSeparator" w:id="0">
    <w:p w:rsidR="00665BFE" w:rsidRDefault="00665B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794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65BFE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A4D7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5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D2EB5-8AA9-4BC0-931F-AB2D59FE5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986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2023-05-10T07:44:00Z</dcterms:modified>
</cp:coreProperties>
</file>