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1510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2144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27.09.2018р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гр.Дідик Н.Я.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по вул.Довбуша, 7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21440" w:rsidRDefault="00321440" w:rsidP="00321440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гр.Дідик Н.Я.,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321440" w:rsidRDefault="00321440" w:rsidP="00321440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321440" w:rsidRDefault="00321440" w:rsidP="00321440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321440" w:rsidRDefault="00321440" w:rsidP="00321440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321440" w:rsidRDefault="00321440" w:rsidP="00321440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321440" w:rsidRDefault="00321440" w:rsidP="00321440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Рішення 13-ої сесії Винниківської міської ради №902 від 01.08.2013р. «Про надання гр.Семенюку С.В. дозволу на виготовлення технічної документації із землеустрою на земельну ділянку на вул. Довбуша, 7 у м.Винники» - </w:t>
      </w:r>
      <w:r>
        <w:rPr>
          <w:b/>
          <w:szCs w:val="24"/>
        </w:rPr>
        <w:t>визнати таким, що втратило чинність.</w:t>
      </w:r>
    </w:p>
    <w:p w:rsidR="00321440" w:rsidRDefault="00321440" w:rsidP="00321440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гр.Дідик Наталії Ярославівні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0,0473 га для обслуговування житлового будинку, господарських будівель і споруд по вул.Довбуша, 7 у м.Винники (графічний додаток №1).</w:t>
      </w:r>
    </w:p>
    <w:p w:rsidR="00321440" w:rsidRDefault="00321440" w:rsidP="00321440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Гр.Дідик Наталії Ярославівні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321440" w:rsidRDefault="00321440" w:rsidP="00321440">
      <w:pPr>
        <w:spacing w:line="276" w:lineRule="auto"/>
        <w:ind w:left="567" w:right="142"/>
        <w:rPr>
          <w:szCs w:val="24"/>
        </w:rPr>
      </w:pPr>
    </w:p>
    <w:p w:rsidR="00321440" w:rsidRDefault="00321440" w:rsidP="00321440">
      <w:pPr>
        <w:spacing w:line="276" w:lineRule="auto"/>
        <w:ind w:left="567" w:right="142"/>
        <w:rPr>
          <w:szCs w:val="24"/>
        </w:rPr>
      </w:pPr>
    </w:p>
    <w:p w:rsidR="00321440" w:rsidRDefault="00321440" w:rsidP="00321440">
      <w:pPr>
        <w:spacing w:line="276" w:lineRule="auto"/>
        <w:ind w:left="567" w:right="142"/>
        <w:rPr>
          <w:szCs w:val="24"/>
        </w:rPr>
      </w:pPr>
    </w:p>
    <w:p w:rsidR="00321440" w:rsidRDefault="00321440" w:rsidP="00321440">
      <w:pPr>
        <w:spacing w:line="276" w:lineRule="auto"/>
        <w:ind w:left="567" w:right="142"/>
        <w:rPr>
          <w:szCs w:val="24"/>
        </w:rPr>
      </w:pPr>
    </w:p>
    <w:p w:rsidR="00321440" w:rsidRDefault="00321440" w:rsidP="00321440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3109" w:rsidRDefault="00D83109">
      <w:r>
        <w:separator/>
      </w:r>
    </w:p>
  </w:endnote>
  <w:endnote w:type="continuationSeparator" w:id="0">
    <w:p w:rsidR="00D83109" w:rsidRDefault="00D83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3109" w:rsidRDefault="00D83109">
      <w:r>
        <w:separator/>
      </w:r>
    </w:p>
  </w:footnote>
  <w:footnote w:type="continuationSeparator" w:id="0">
    <w:p w:rsidR="00D83109" w:rsidRDefault="00D831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1440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83109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2C06E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578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74F1F4-6B72-4E93-8E5E-D505A32B2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1140</Words>
  <Characters>651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2023-05-10T07:47:00Z</dcterms:modified>
</cp:coreProperties>
</file>