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1524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6182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вул.Крушельницької, 29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61823" w:rsidRDefault="00661823" w:rsidP="00661823">
      <w:pPr>
        <w:spacing w:line="360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гр.Васьків Г.Є.,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 ̶</w:t>
      </w:r>
    </w:p>
    <w:p w:rsidR="00661823" w:rsidRDefault="00661823" w:rsidP="00661823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661823" w:rsidRDefault="00661823" w:rsidP="00661823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661823" w:rsidRDefault="00661823" w:rsidP="00661823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Доручити виконавчому комітету Винниківської міської ради розробити детальний план території по вул.Крушельницької, 29 у м.Винники.</w:t>
      </w:r>
    </w:p>
    <w:p w:rsidR="00661823" w:rsidRDefault="00661823" w:rsidP="00661823">
      <w:pPr>
        <w:tabs>
          <w:tab w:val="left" w:pos="709"/>
        </w:tabs>
        <w:spacing w:line="360" w:lineRule="auto"/>
        <w:ind w:left="567" w:right="142"/>
        <w:jc w:val="both"/>
        <w:rPr>
          <w:szCs w:val="24"/>
        </w:rPr>
      </w:pPr>
    </w:p>
    <w:p w:rsidR="00661823" w:rsidRDefault="00661823" w:rsidP="00661823">
      <w:pPr>
        <w:spacing w:line="360" w:lineRule="auto"/>
        <w:ind w:left="567" w:right="142"/>
        <w:rPr>
          <w:szCs w:val="24"/>
        </w:rPr>
      </w:pPr>
    </w:p>
    <w:p w:rsidR="00661823" w:rsidRDefault="00661823" w:rsidP="00661823">
      <w:pPr>
        <w:spacing w:line="360" w:lineRule="auto"/>
        <w:ind w:left="567"/>
        <w:rPr>
          <w:b/>
          <w:szCs w:val="24"/>
        </w:rPr>
      </w:pPr>
    </w:p>
    <w:p w:rsidR="00661823" w:rsidRDefault="00661823" w:rsidP="00661823">
      <w:pPr>
        <w:spacing w:line="360" w:lineRule="auto"/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661823" w:rsidRDefault="00661823" w:rsidP="00661823">
      <w:pPr>
        <w:spacing w:line="360" w:lineRule="auto"/>
        <w:ind w:left="567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604" w:rsidRDefault="00425604">
      <w:r>
        <w:separator/>
      </w:r>
    </w:p>
  </w:endnote>
  <w:endnote w:type="continuationSeparator" w:id="0">
    <w:p w:rsidR="00425604" w:rsidRDefault="00425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604" w:rsidRDefault="00425604">
      <w:r>
        <w:separator/>
      </w:r>
    </w:p>
  </w:footnote>
  <w:footnote w:type="continuationSeparator" w:id="0">
    <w:p w:rsidR="00425604" w:rsidRDefault="004256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5604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182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8B092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7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D7A86-98E6-429D-A2A6-0A5DFFDF9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570</Words>
  <Characters>325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2023-05-15T09:18:00Z</dcterms:modified>
</cp:coreProperties>
</file>