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160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Меморандуму про співпрацю між Винниківською міською радою та Асоціацією міст Шовкового шляху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6050" w:rsidRPr="00216050" w:rsidRDefault="00216050" w:rsidP="00216050">
      <w:pPr>
        <w:ind w:firstLine="720"/>
        <w:rPr>
          <w:sz w:val="28"/>
          <w:szCs w:val="28"/>
        </w:rPr>
      </w:pPr>
      <w:r w:rsidRPr="00216050">
        <w:rPr>
          <w:sz w:val="28"/>
          <w:szCs w:val="28"/>
        </w:rPr>
        <w:t xml:space="preserve">З метою сприяння співпраці Винниківської міської ради та Асоціації міст Шовкового шляху у розвитку економічної та торгової співпраці, в тому числі культурного обміну між містами Шовкового шляху, керуючись Законом України «Про місцеве самоврядування в Україні», Винниківська міська рада </w:t>
      </w:r>
    </w:p>
    <w:p w:rsidR="00216050" w:rsidRPr="00216050" w:rsidRDefault="00216050" w:rsidP="00216050">
      <w:pPr>
        <w:rPr>
          <w:sz w:val="28"/>
          <w:szCs w:val="28"/>
        </w:rPr>
      </w:pPr>
    </w:p>
    <w:p w:rsidR="00216050" w:rsidRPr="00216050" w:rsidRDefault="00216050" w:rsidP="00216050">
      <w:pPr>
        <w:jc w:val="center"/>
        <w:rPr>
          <w:sz w:val="28"/>
          <w:szCs w:val="28"/>
        </w:rPr>
      </w:pPr>
      <w:bookmarkStart w:id="1" w:name="_GoBack"/>
      <w:bookmarkEnd w:id="1"/>
      <w:r w:rsidRPr="00216050">
        <w:rPr>
          <w:sz w:val="28"/>
          <w:szCs w:val="28"/>
        </w:rPr>
        <w:t>вирішила:</w:t>
      </w:r>
    </w:p>
    <w:p w:rsidR="00216050" w:rsidRPr="00216050" w:rsidRDefault="00216050" w:rsidP="00216050">
      <w:pPr>
        <w:rPr>
          <w:sz w:val="28"/>
          <w:szCs w:val="28"/>
        </w:rPr>
      </w:pPr>
    </w:p>
    <w:p w:rsidR="00216050" w:rsidRPr="00216050" w:rsidRDefault="00216050" w:rsidP="00216050">
      <w:pPr>
        <w:rPr>
          <w:sz w:val="28"/>
          <w:szCs w:val="28"/>
        </w:rPr>
      </w:pPr>
      <w:r w:rsidRPr="00216050">
        <w:rPr>
          <w:sz w:val="28"/>
          <w:szCs w:val="28"/>
        </w:rPr>
        <w:t>1. Затвердити Меморандум про співпрацю між Винниківською міською радою та Асоціацією міст Шовкового шляху від 16 жовтня 2018 р.</w:t>
      </w:r>
    </w:p>
    <w:p w:rsidR="00216050" w:rsidRPr="00216050" w:rsidRDefault="00216050" w:rsidP="00216050">
      <w:pPr>
        <w:rPr>
          <w:sz w:val="28"/>
          <w:szCs w:val="28"/>
        </w:rPr>
      </w:pPr>
      <w:r w:rsidRPr="00216050">
        <w:rPr>
          <w:sz w:val="28"/>
          <w:szCs w:val="28"/>
        </w:rPr>
        <w:t xml:space="preserve">2. Контроль за виконанням даного рішення покласти на  заступника міського голови з питань міжнародного партнерства та гуманітарного розвитку. </w:t>
      </w:r>
    </w:p>
    <w:p w:rsidR="00216050" w:rsidRPr="00216050" w:rsidRDefault="00216050" w:rsidP="00216050">
      <w:pPr>
        <w:rPr>
          <w:sz w:val="28"/>
          <w:szCs w:val="28"/>
        </w:rPr>
      </w:pPr>
    </w:p>
    <w:p w:rsidR="00216050" w:rsidRPr="00216050" w:rsidRDefault="00216050" w:rsidP="00216050">
      <w:pPr>
        <w:rPr>
          <w:sz w:val="28"/>
          <w:szCs w:val="28"/>
        </w:rPr>
      </w:pPr>
    </w:p>
    <w:p w:rsidR="00216050" w:rsidRPr="00216050" w:rsidRDefault="00216050" w:rsidP="00216050">
      <w:pPr>
        <w:rPr>
          <w:sz w:val="28"/>
          <w:szCs w:val="28"/>
        </w:rPr>
      </w:pPr>
    </w:p>
    <w:p w:rsidR="00216050" w:rsidRPr="00216050" w:rsidRDefault="00216050" w:rsidP="00216050">
      <w:pPr>
        <w:rPr>
          <w:sz w:val="28"/>
          <w:szCs w:val="28"/>
        </w:rPr>
      </w:pPr>
    </w:p>
    <w:p w:rsidR="00216050" w:rsidRPr="00216050" w:rsidRDefault="00216050" w:rsidP="00216050">
      <w:pPr>
        <w:rPr>
          <w:sz w:val="28"/>
          <w:szCs w:val="28"/>
        </w:rPr>
      </w:pPr>
    </w:p>
    <w:p w:rsidR="00216050" w:rsidRPr="00216050" w:rsidRDefault="00216050" w:rsidP="00216050">
      <w:pPr>
        <w:rPr>
          <w:sz w:val="28"/>
          <w:szCs w:val="28"/>
        </w:rPr>
      </w:pPr>
      <w:r w:rsidRPr="00216050">
        <w:rPr>
          <w:sz w:val="28"/>
          <w:szCs w:val="28"/>
        </w:rPr>
        <w:t>Міський голова                                                                                     В. Квурт</w:t>
      </w:r>
    </w:p>
    <w:p w:rsidR="00216050" w:rsidRPr="00216050" w:rsidRDefault="00216050" w:rsidP="00216050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F44" w:rsidRDefault="008A5F44">
      <w:r>
        <w:separator/>
      </w:r>
    </w:p>
  </w:endnote>
  <w:endnote w:type="continuationSeparator" w:id="0">
    <w:p w:rsidR="008A5F44" w:rsidRDefault="008A5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F44" w:rsidRDefault="008A5F44">
      <w:r>
        <w:separator/>
      </w:r>
    </w:p>
  </w:footnote>
  <w:footnote w:type="continuationSeparator" w:id="0">
    <w:p w:rsidR="008A5F44" w:rsidRDefault="008A5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6050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5F4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0AA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58649-C241-47B3-98A3-03C34091C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2023-05-17T12:27:00Z</dcterms:modified>
</cp:coreProperties>
</file>