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1562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16777A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13-ої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25.10.2018р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переліку об'єктів   комунальної власності, які підлягають   приватизації шляхом продажу на аукціоні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16777A" w:rsidRPr="0016777A" w:rsidRDefault="0016777A" w:rsidP="0016777A">
      <w:pPr>
        <w:ind w:firstLine="720"/>
        <w:rPr>
          <w:sz w:val="28"/>
          <w:szCs w:val="28"/>
        </w:rPr>
      </w:pPr>
      <w:r w:rsidRPr="0016777A">
        <w:rPr>
          <w:sz w:val="28"/>
          <w:szCs w:val="28"/>
        </w:rPr>
        <w:t>Керуючись Законом України «Про приватизацію державного і комунального майна», Постановою Кабінету Міністрів України №432 від 10.05.2018 р. «Про затвердження Порядку проведення електронних аукціонів для продажу об’єктів малої приватизації та визначення додаткових умов продажу», рішенням Винниківської міської ради №1452 від 19.07.2018 р. «Про затвердження Положення про аукціонну комісію», беручи до уваги рішення Виконавчого комітету Винниківської міської ради №287 від 12.10.2018 р. «Про затвердження переліку об’єктів комунальної власності, які підлягають приватизації шляхом продажу на аукціоні», Винниківська міська рада</w:t>
      </w:r>
    </w:p>
    <w:p w:rsidR="0016777A" w:rsidRPr="0016777A" w:rsidRDefault="0016777A" w:rsidP="0016777A">
      <w:pPr>
        <w:rPr>
          <w:sz w:val="28"/>
          <w:szCs w:val="28"/>
        </w:rPr>
      </w:pPr>
    </w:p>
    <w:p w:rsidR="0016777A" w:rsidRPr="0016777A" w:rsidRDefault="0016777A" w:rsidP="0016777A">
      <w:pPr>
        <w:jc w:val="center"/>
        <w:rPr>
          <w:sz w:val="28"/>
          <w:szCs w:val="28"/>
        </w:rPr>
      </w:pPr>
      <w:bookmarkStart w:id="1" w:name="_GoBack"/>
      <w:bookmarkEnd w:id="1"/>
      <w:r w:rsidRPr="0016777A">
        <w:rPr>
          <w:sz w:val="28"/>
          <w:szCs w:val="28"/>
        </w:rPr>
        <w:t>вирішила:</w:t>
      </w:r>
    </w:p>
    <w:p w:rsidR="0016777A" w:rsidRPr="0016777A" w:rsidRDefault="0016777A" w:rsidP="0016777A">
      <w:pPr>
        <w:rPr>
          <w:sz w:val="28"/>
          <w:szCs w:val="28"/>
        </w:rPr>
      </w:pPr>
    </w:p>
    <w:p w:rsidR="0016777A" w:rsidRPr="0016777A" w:rsidRDefault="0016777A" w:rsidP="0016777A">
      <w:pPr>
        <w:rPr>
          <w:sz w:val="28"/>
          <w:szCs w:val="28"/>
        </w:rPr>
      </w:pPr>
      <w:r w:rsidRPr="0016777A">
        <w:rPr>
          <w:sz w:val="28"/>
          <w:szCs w:val="28"/>
        </w:rPr>
        <w:t>1. Затвердити  наступний перелік об’єктів комунальної власності міста Винники, що підлягають приватизації шляхом продажу на аукціоні згідно додатку №1.</w:t>
      </w:r>
    </w:p>
    <w:p w:rsidR="0016777A" w:rsidRPr="0016777A" w:rsidRDefault="0016777A" w:rsidP="0016777A">
      <w:pPr>
        <w:rPr>
          <w:sz w:val="28"/>
          <w:szCs w:val="28"/>
        </w:rPr>
      </w:pPr>
      <w:r w:rsidRPr="0016777A">
        <w:rPr>
          <w:sz w:val="28"/>
          <w:szCs w:val="28"/>
        </w:rPr>
        <w:t xml:space="preserve">2. Контроль за виконанням рішення покласти на заступника міського голови з питань житлово-комунального господарства та фінансової політики. </w:t>
      </w:r>
    </w:p>
    <w:p w:rsidR="0016777A" w:rsidRPr="0016777A" w:rsidRDefault="0016777A" w:rsidP="0016777A">
      <w:pPr>
        <w:rPr>
          <w:sz w:val="28"/>
          <w:szCs w:val="28"/>
        </w:rPr>
      </w:pPr>
    </w:p>
    <w:p w:rsidR="0016777A" w:rsidRPr="0016777A" w:rsidRDefault="0016777A" w:rsidP="0016777A">
      <w:pPr>
        <w:rPr>
          <w:sz w:val="28"/>
          <w:szCs w:val="28"/>
        </w:rPr>
      </w:pPr>
    </w:p>
    <w:p w:rsidR="0016777A" w:rsidRPr="0016777A" w:rsidRDefault="0016777A" w:rsidP="0016777A">
      <w:pPr>
        <w:rPr>
          <w:sz w:val="28"/>
          <w:szCs w:val="28"/>
        </w:rPr>
      </w:pPr>
    </w:p>
    <w:p w:rsidR="0016777A" w:rsidRPr="0016777A" w:rsidRDefault="0016777A" w:rsidP="0016777A">
      <w:pPr>
        <w:rPr>
          <w:sz w:val="28"/>
          <w:szCs w:val="28"/>
        </w:rPr>
      </w:pPr>
    </w:p>
    <w:p w:rsidR="0016777A" w:rsidRPr="0016777A" w:rsidRDefault="0016777A" w:rsidP="0016777A">
      <w:pPr>
        <w:rPr>
          <w:sz w:val="28"/>
          <w:szCs w:val="28"/>
        </w:rPr>
      </w:pPr>
    </w:p>
    <w:p w:rsidR="0016777A" w:rsidRPr="0016777A" w:rsidRDefault="0016777A" w:rsidP="0016777A">
      <w:pPr>
        <w:rPr>
          <w:sz w:val="28"/>
          <w:szCs w:val="28"/>
        </w:rPr>
      </w:pPr>
      <w:r w:rsidRPr="0016777A">
        <w:rPr>
          <w:sz w:val="28"/>
          <w:szCs w:val="28"/>
        </w:rPr>
        <w:t>Міський голова                                                                                              В. Квурт</w:t>
      </w:r>
    </w:p>
    <w:p w:rsidR="0016777A" w:rsidRPr="0016777A" w:rsidRDefault="0016777A" w:rsidP="0016777A">
      <w:pPr>
        <w:rPr>
          <w:sz w:val="28"/>
          <w:szCs w:val="28"/>
        </w:rPr>
      </w:pPr>
    </w:p>
    <w:p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87C49" w:rsidRDefault="00A87C49">
      <w:r>
        <w:separator/>
      </w:r>
    </w:p>
  </w:endnote>
  <w:endnote w:type="continuationSeparator" w:id="0">
    <w:p w:rsidR="00A87C49" w:rsidRDefault="00A87C4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87C49" w:rsidRDefault="00A87C49">
      <w:r>
        <w:separator/>
      </w:r>
    </w:p>
  </w:footnote>
  <w:footnote w:type="continuationSeparator" w:id="0">
    <w:p w:rsidR="00A87C49" w:rsidRDefault="00A87C4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6777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7C49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74EB647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8E97524-1784-4252-BB2B-D5A7DFD941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72</TotalTime>
  <Pages>1</Pages>
  <Words>966</Words>
  <Characters>551</Characters>
  <Application>Microsoft Office Word</Application>
  <DocSecurity>0</DocSecurity>
  <Lines>4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1514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72</cp:revision>
  <cp:lastPrinted>2006-03-17T12:40:00Z</cp:lastPrinted>
  <dcterms:created xsi:type="dcterms:W3CDTF">2018-03-30T16:44:00Z</dcterms:created>
  <dcterms:modified xsi:type="dcterms:W3CDTF">2023-05-17T13:06:00Z</dcterms:modified>
</cp:coreProperties>
</file>