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1568</w:t>
            </w:r>
          </w:p>
        </w:tc>
      </w:tr>
      <w:tr w:rsidR="008C6E6E" w:rsidRPr="008C6E6E" w:rsidTr="008C6E6E">
        <w:tc>
          <w:tcPr>
            <w:tcW w:w="9628" w:type="dxa"/>
          </w:tcPr>
          <w:p w:rsidR="008C6E6E" w:rsidRDefault="0000649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25.10.2018р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гр.Гурзо Б.Ю.  проекту землеустрою щодо відведення  земельної ділянки та надання у власність  земельної ділянки по вул.Забава, 64  у м.Винники</w:t>
            </w:r>
          </w:p>
          <w:p w:rsidR="00BE7A3D" w:rsidRDefault="00BE7A3D" w:rsidP="00471A72">
            <w:pPr>
              <w:rPr>
                <w:sz w:val="28"/>
              </w:rPr>
            </w:pPr>
          </w:p>
        </w:tc>
        <w:tc>
          <w:tcPr>
            <w:tcW w:w="4814" w:type="dxa"/>
          </w:tcPr>
          <w:p w:rsidR="00BE7A3D" w:rsidRDefault="00BE7A3D" w:rsidP="00471A72">
            <w:pPr>
              <w:rPr>
                <w:sz w:val="28"/>
              </w:rPr>
            </w:pPr>
          </w:p>
        </w:tc>
      </w:tr>
    </w:tbl>
    <w:p w:rsidR="00006498" w:rsidRDefault="00006498" w:rsidP="00006498">
      <w:pPr>
        <w:jc w:val="both"/>
        <w:rPr>
          <w:szCs w:val="24"/>
        </w:rPr>
      </w:pPr>
      <w:r>
        <w:rPr>
          <w:szCs w:val="24"/>
        </w:rPr>
        <w:tab/>
        <w:t xml:space="preserve">Розглянувши заяву гр.Гурзо Б.Ю., проект землеустрою щодо відведення земельної ділянки для ведення садівництва по вул.Забава, 64 у м.Винники, враховуючи  рішення   2-ої сесії Винниківської міської ради від 21.01.2016р. №140,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06498" w:rsidRDefault="00006498" w:rsidP="00006498">
      <w:pPr>
        <w:jc w:val="center"/>
        <w:rPr>
          <w:b/>
          <w:szCs w:val="24"/>
        </w:rPr>
      </w:pPr>
    </w:p>
    <w:p w:rsidR="00006498" w:rsidRDefault="00006498" w:rsidP="00006498">
      <w:pPr>
        <w:jc w:val="center"/>
        <w:rPr>
          <w:b/>
          <w:szCs w:val="24"/>
        </w:rPr>
      </w:pPr>
      <w:r>
        <w:rPr>
          <w:b/>
          <w:szCs w:val="24"/>
        </w:rPr>
        <w:t>В И Р І Ш И Л А :</w:t>
      </w:r>
    </w:p>
    <w:p w:rsidR="00006498" w:rsidRDefault="00006498" w:rsidP="00006498">
      <w:pPr>
        <w:jc w:val="center"/>
        <w:rPr>
          <w:b/>
          <w:szCs w:val="24"/>
        </w:rPr>
      </w:pPr>
    </w:p>
    <w:p w:rsidR="00006498" w:rsidRDefault="00006498" w:rsidP="00006498">
      <w:pPr>
        <w:numPr>
          <w:ilvl w:val="0"/>
          <w:numId w:val="3"/>
        </w:numPr>
        <w:tabs>
          <w:tab w:val="num" w:pos="426"/>
        </w:tabs>
        <w:ind w:left="426" w:hanging="426"/>
        <w:jc w:val="both"/>
        <w:rPr>
          <w:szCs w:val="24"/>
        </w:rPr>
      </w:pPr>
      <w:r>
        <w:rPr>
          <w:szCs w:val="24"/>
        </w:rPr>
        <w:t>Затвердити гр.Гурзо Богдані Юріївні проект землеустрою щодо відведення земельної ділянки та надати у власність земельну ділянку (кадастровий номер 4610160300:07:003:0366) площею 0,0618 га для ведення садівництва по</w:t>
      </w:r>
      <w:r>
        <w:rPr>
          <w:szCs w:val="24"/>
          <w:lang w:val="ru-RU"/>
        </w:rPr>
        <w:t xml:space="preserve"> </w:t>
      </w:r>
      <w:r>
        <w:rPr>
          <w:szCs w:val="24"/>
        </w:rPr>
        <w:t>вул.Забава, 64 у м.Винники</w:t>
      </w:r>
      <w:r>
        <w:rPr>
          <w:szCs w:val="24"/>
          <w:lang w:val="ru-RU"/>
        </w:rPr>
        <w:t xml:space="preserve"> </w:t>
      </w:r>
      <w:r>
        <w:rPr>
          <w:szCs w:val="24"/>
        </w:rPr>
        <w:t>за рахунок земель, що не надані у власність або користування віднісши її до земель сільськогосподарського призначення.</w:t>
      </w:r>
    </w:p>
    <w:p w:rsidR="00006498" w:rsidRDefault="00006498" w:rsidP="00006498">
      <w:pPr>
        <w:numPr>
          <w:ilvl w:val="0"/>
          <w:numId w:val="4"/>
        </w:numPr>
        <w:tabs>
          <w:tab w:val="num" w:pos="426"/>
        </w:tabs>
        <w:ind w:left="426" w:hanging="426"/>
        <w:jc w:val="both"/>
        <w:rPr>
          <w:szCs w:val="24"/>
        </w:rPr>
      </w:pPr>
      <w:r>
        <w:rPr>
          <w:szCs w:val="24"/>
        </w:rPr>
        <w:t xml:space="preserve"> Гр.Гурзо Богдані Юріївні:</w:t>
      </w:r>
    </w:p>
    <w:p w:rsidR="00006498" w:rsidRDefault="00006498" w:rsidP="00006498">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006498" w:rsidRDefault="00006498" w:rsidP="00006498">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006498" w:rsidRDefault="00006498" w:rsidP="00006498">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06498" w:rsidRDefault="00006498" w:rsidP="00006498">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006498" w:rsidRDefault="00006498" w:rsidP="00006498">
      <w:pPr>
        <w:jc w:val="both"/>
        <w:rPr>
          <w:szCs w:val="24"/>
        </w:rPr>
      </w:pPr>
    </w:p>
    <w:p w:rsidR="00006498" w:rsidRDefault="00006498" w:rsidP="00006498">
      <w:pPr>
        <w:jc w:val="both"/>
        <w:rPr>
          <w:szCs w:val="24"/>
        </w:rPr>
      </w:pPr>
    </w:p>
    <w:p w:rsidR="00006498" w:rsidRDefault="00006498" w:rsidP="00006498">
      <w:pPr>
        <w:jc w:val="both"/>
        <w:rPr>
          <w:szCs w:val="24"/>
        </w:rPr>
      </w:pPr>
    </w:p>
    <w:p w:rsidR="00006498" w:rsidRDefault="00006498" w:rsidP="00006498">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006498" w:rsidRDefault="00006498" w:rsidP="00006498">
      <w:pPr>
        <w:rPr>
          <w:sz w:val="20"/>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541B" w:rsidRDefault="008A541B">
      <w:r>
        <w:separator/>
      </w:r>
    </w:p>
  </w:endnote>
  <w:endnote w:type="continuationSeparator" w:id="0">
    <w:p w:rsidR="008A541B" w:rsidRDefault="008A5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541B" w:rsidRDefault="008A541B">
      <w:r>
        <w:separator/>
      </w:r>
    </w:p>
  </w:footnote>
  <w:footnote w:type="continuationSeparator" w:id="0">
    <w:p w:rsidR="008A541B" w:rsidRDefault="008A54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06498"/>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A541B"/>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640D4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6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A15FE-6605-440D-A69D-349F46F56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1354</Words>
  <Characters>772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2023-05-17T12:30:00Z</dcterms:modified>
</cp:coreProperties>
</file>