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5677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гр.Онисько Є.І.   у власність для ведення садівництва   по вул.Стуса, 2ж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56771" w:rsidRDefault="00756771" w:rsidP="00756771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гр.Онисько Є.І.,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56771" w:rsidRDefault="00756771" w:rsidP="0075677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756771" w:rsidRDefault="00756771" w:rsidP="00756771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756771" w:rsidRDefault="00756771" w:rsidP="00756771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756771" w:rsidRDefault="00756771" w:rsidP="0075677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гр.Онисько Євгенії Іванівні орієнтовною площею 0,0330 га у власність для ведення садівництва по вул.Стуса, 2ж у м.Винники (графічний додаток№1).</w:t>
      </w:r>
    </w:p>
    <w:p w:rsidR="00756771" w:rsidRDefault="00756771" w:rsidP="0075677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Гр.Онисько Євгенії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56771" w:rsidRDefault="00756771" w:rsidP="0075677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56771" w:rsidRDefault="00756771" w:rsidP="00756771">
      <w:pPr>
        <w:spacing w:line="276" w:lineRule="auto"/>
        <w:ind w:left="567" w:right="142"/>
        <w:rPr>
          <w:szCs w:val="24"/>
        </w:rPr>
      </w:pPr>
    </w:p>
    <w:p w:rsidR="00756771" w:rsidRDefault="00756771" w:rsidP="00756771">
      <w:pPr>
        <w:spacing w:line="276" w:lineRule="auto"/>
        <w:ind w:left="567" w:right="142"/>
        <w:rPr>
          <w:szCs w:val="24"/>
        </w:rPr>
      </w:pPr>
    </w:p>
    <w:p w:rsidR="00756771" w:rsidRDefault="00756771" w:rsidP="00756771">
      <w:pPr>
        <w:spacing w:line="276" w:lineRule="auto"/>
        <w:ind w:left="567" w:right="142"/>
        <w:rPr>
          <w:szCs w:val="24"/>
        </w:rPr>
      </w:pPr>
    </w:p>
    <w:p w:rsidR="00756771" w:rsidRDefault="00756771" w:rsidP="00756771">
      <w:pPr>
        <w:spacing w:line="276" w:lineRule="auto"/>
        <w:ind w:left="567" w:right="142"/>
        <w:rPr>
          <w:szCs w:val="24"/>
        </w:rPr>
      </w:pPr>
    </w:p>
    <w:p w:rsidR="00756771" w:rsidRDefault="00756771" w:rsidP="00756771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61F" w:rsidRDefault="0016261F">
      <w:r>
        <w:separator/>
      </w:r>
    </w:p>
  </w:endnote>
  <w:endnote w:type="continuationSeparator" w:id="0">
    <w:p w:rsidR="0016261F" w:rsidRDefault="00162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61F" w:rsidRDefault="0016261F">
      <w:r>
        <w:separator/>
      </w:r>
    </w:p>
  </w:footnote>
  <w:footnote w:type="continuationSeparator" w:id="0">
    <w:p w:rsidR="0016261F" w:rsidRDefault="001626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261F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5677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09254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3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C77B1-AECB-4F50-8AC4-FC706671B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2023-05-17T12:59:00Z</dcterms:modified>
</cp:coreProperties>
</file>