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1576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B1B3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25.10.2018р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земельної ділянки гр.Гутверту Р.В.   у власність для ведення садівництва   по вул.Під Каменем, 9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B1B3B" w:rsidRDefault="000B1B3B" w:rsidP="000B1B3B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 xml:space="preserve">Розглянувши заяву (клопотання) гр.Гутверта Р.В.,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0B1B3B" w:rsidRDefault="000B1B3B" w:rsidP="000B1B3B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0B1B3B" w:rsidRDefault="000B1B3B" w:rsidP="000B1B3B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0B1B3B" w:rsidRDefault="000B1B3B" w:rsidP="000B1B3B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0B1B3B" w:rsidRDefault="000B1B3B" w:rsidP="000B1B3B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Дати дозвіл на розроблення проекту землеустрою щодо відведення земельної ділянки гр.Гутверту Роману Валерійовичу орієнтовною площею 0,0390 га у власність для ведення садівництва по вул.Під Каменем, 9 у м.Винники (графічний додаток№1).</w:t>
      </w:r>
    </w:p>
    <w:p w:rsidR="000B1B3B" w:rsidRDefault="000B1B3B" w:rsidP="000B1B3B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 xml:space="preserve">Гр.Гутверту Роману Валерійовичу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0B1B3B" w:rsidRDefault="000B1B3B" w:rsidP="000B1B3B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0B1B3B" w:rsidRDefault="000B1B3B" w:rsidP="000B1B3B">
      <w:pPr>
        <w:spacing w:line="276" w:lineRule="auto"/>
        <w:ind w:left="567" w:right="142"/>
        <w:rPr>
          <w:szCs w:val="24"/>
        </w:rPr>
      </w:pPr>
    </w:p>
    <w:p w:rsidR="000B1B3B" w:rsidRDefault="000B1B3B" w:rsidP="000B1B3B">
      <w:pPr>
        <w:spacing w:line="276" w:lineRule="auto"/>
        <w:ind w:left="567" w:right="142"/>
        <w:rPr>
          <w:szCs w:val="24"/>
        </w:rPr>
      </w:pPr>
    </w:p>
    <w:p w:rsidR="000B1B3B" w:rsidRDefault="000B1B3B" w:rsidP="000B1B3B">
      <w:pPr>
        <w:spacing w:line="276" w:lineRule="auto"/>
        <w:ind w:left="567" w:right="142"/>
        <w:rPr>
          <w:szCs w:val="24"/>
        </w:rPr>
      </w:pPr>
    </w:p>
    <w:p w:rsidR="000B1B3B" w:rsidRDefault="000B1B3B" w:rsidP="000B1B3B">
      <w:pPr>
        <w:spacing w:line="276" w:lineRule="auto"/>
        <w:ind w:left="567" w:right="142"/>
        <w:rPr>
          <w:szCs w:val="24"/>
        </w:rPr>
      </w:pPr>
    </w:p>
    <w:p w:rsidR="000B1B3B" w:rsidRDefault="000B1B3B" w:rsidP="000B1B3B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>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53D3" w:rsidRDefault="000853D3">
      <w:r>
        <w:separator/>
      </w:r>
    </w:p>
  </w:endnote>
  <w:endnote w:type="continuationSeparator" w:id="0">
    <w:p w:rsidR="000853D3" w:rsidRDefault="000853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53D3" w:rsidRDefault="000853D3">
      <w:r>
        <w:separator/>
      </w:r>
    </w:p>
  </w:footnote>
  <w:footnote w:type="continuationSeparator" w:id="0">
    <w:p w:rsidR="000853D3" w:rsidRDefault="000853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853D3"/>
    <w:rsid w:val="000B1B3B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8FA5C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255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086829-A9B3-4401-81A9-E3BCD40921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875</Words>
  <Characters>500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2023-05-17T13:01:00Z</dcterms:modified>
</cp:coreProperties>
</file>