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1605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F719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згоди на отримання міжбюджетного трансферту (субвенції) на 2018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F7196" w:rsidRPr="007F7196" w:rsidRDefault="007F7196" w:rsidP="007F7196">
      <w:pPr>
        <w:ind w:firstLine="720"/>
        <w:rPr>
          <w:sz w:val="28"/>
          <w:szCs w:val="28"/>
        </w:rPr>
      </w:pPr>
      <w:r w:rsidRPr="007F7196">
        <w:rPr>
          <w:sz w:val="28"/>
          <w:szCs w:val="28"/>
        </w:rPr>
        <w:t>Враховуючи співпрацю між Львівською міською радою та Винниківською міською радою, заслухавши інформацію міського голови міста Винники Квурта В. Л., беручи до уваги ухвалу</w:t>
      </w:r>
      <w:r>
        <w:rPr>
          <w:sz w:val="28"/>
          <w:szCs w:val="28"/>
        </w:rPr>
        <w:t xml:space="preserve"> Львівської міської ради №4251</w:t>
      </w:r>
      <w:r w:rsidRPr="007F7196">
        <w:rPr>
          <w:sz w:val="28"/>
          <w:szCs w:val="28"/>
        </w:rPr>
        <w:t xml:space="preserve"> від 29.11.2018 р. «Про внесення змін до переліку об’єктів, видатки на які у 2018 році будуть проводитись за рахунок коштів бюджету розвитку міського бюджету м. Львова», керуючись Законом України «Про місцеве самоврядування в Україні», Бюджетним кодексом України, Винниківська міська рада</w:t>
      </w:r>
    </w:p>
    <w:p w:rsidR="007F7196" w:rsidRPr="007F7196" w:rsidRDefault="007F7196" w:rsidP="007F7196">
      <w:pPr>
        <w:rPr>
          <w:sz w:val="28"/>
          <w:szCs w:val="28"/>
        </w:rPr>
      </w:pPr>
    </w:p>
    <w:p w:rsidR="007F7196" w:rsidRPr="007F7196" w:rsidRDefault="007F7196" w:rsidP="007F7196">
      <w:pPr>
        <w:jc w:val="center"/>
        <w:rPr>
          <w:sz w:val="28"/>
          <w:szCs w:val="28"/>
        </w:rPr>
      </w:pPr>
      <w:r w:rsidRPr="007F7196">
        <w:rPr>
          <w:sz w:val="28"/>
          <w:szCs w:val="28"/>
        </w:rPr>
        <w:t>вирішила:</w:t>
      </w:r>
    </w:p>
    <w:p w:rsidR="007F7196" w:rsidRPr="007F7196" w:rsidRDefault="007F7196" w:rsidP="007F7196">
      <w:pPr>
        <w:rPr>
          <w:sz w:val="28"/>
          <w:szCs w:val="28"/>
        </w:rPr>
      </w:pPr>
    </w:p>
    <w:p w:rsidR="007F7196" w:rsidRPr="007F7196" w:rsidRDefault="007F7196" w:rsidP="007F7196">
      <w:pPr>
        <w:rPr>
          <w:sz w:val="28"/>
          <w:szCs w:val="28"/>
        </w:rPr>
      </w:pPr>
      <w:r w:rsidRPr="007F7196">
        <w:rPr>
          <w:sz w:val="28"/>
          <w:szCs w:val="28"/>
        </w:rPr>
        <w:t>1. Враховуючи Бюджетний кодекс України надати згоду на отримання від Львівської міської ради коштів у вигляді міжбюджетного трансферту (субвенції) у сумі 10 000 000 (десять мільйонів) гривень у спеціальний фонд міського бюджету міста Винники на 2018 рік на розвиток соціальної інфраструктури міста.</w:t>
      </w:r>
    </w:p>
    <w:p w:rsidR="007F7196" w:rsidRPr="007F7196" w:rsidRDefault="007F7196" w:rsidP="007F7196">
      <w:pPr>
        <w:rPr>
          <w:sz w:val="28"/>
          <w:szCs w:val="28"/>
        </w:rPr>
      </w:pPr>
      <w:r w:rsidRPr="007F7196">
        <w:rPr>
          <w:sz w:val="28"/>
          <w:szCs w:val="28"/>
        </w:rPr>
        <w:t xml:space="preserve">2. Доручити міському голові міста Винники укласти угоди(договори) про надання субвенції із представником Львівської міської ради. </w:t>
      </w:r>
    </w:p>
    <w:p w:rsidR="007F7196" w:rsidRPr="007F7196" w:rsidRDefault="007F7196" w:rsidP="007F7196">
      <w:pPr>
        <w:rPr>
          <w:sz w:val="28"/>
          <w:szCs w:val="28"/>
        </w:rPr>
      </w:pPr>
      <w:r w:rsidRPr="007F7196">
        <w:rPr>
          <w:sz w:val="28"/>
          <w:szCs w:val="28"/>
        </w:rPr>
        <w:t>3. Відділу фінансів та економіки на виконання даного рішення внести відповідні зміни у міський бюджет міста Винники на 2018 рік та передбачити міжбюджетні трансфери (субвенції) у бюджеті м. Винники на 2018 рік.</w:t>
      </w:r>
    </w:p>
    <w:p w:rsidR="007F7196" w:rsidRPr="007F7196" w:rsidRDefault="007F7196" w:rsidP="007F7196">
      <w:pPr>
        <w:rPr>
          <w:sz w:val="28"/>
          <w:szCs w:val="28"/>
        </w:rPr>
      </w:pPr>
      <w:r w:rsidRPr="007F7196">
        <w:rPr>
          <w:sz w:val="28"/>
          <w:szCs w:val="28"/>
        </w:rPr>
        <w:t xml:space="preserve">4. Контроль за виконанням рішення покласти на заступника міського голови з питань житлово-комунального господарства та фінансової політики. </w:t>
      </w:r>
    </w:p>
    <w:p w:rsidR="007F7196" w:rsidRPr="007F7196" w:rsidRDefault="007F7196" w:rsidP="007F7196">
      <w:pPr>
        <w:rPr>
          <w:sz w:val="28"/>
          <w:szCs w:val="28"/>
        </w:rPr>
      </w:pPr>
    </w:p>
    <w:p w:rsidR="007F7196" w:rsidRPr="007F7196" w:rsidRDefault="007F7196" w:rsidP="007F7196">
      <w:pPr>
        <w:rPr>
          <w:sz w:val="28"/>
          <w:szCs w:val="28"/>
        </w:rPr>
      </w:pPr>
    </w:p>
    <w:p w:rsidR="007F7196" w:rsidRPr="007F7196" w:rsidRDefault="007F7196" w:rsidP="007F7196">
      <w:pPr>
        <w:rPr>
          <w:sz w:val="28"/>
          <w:szCs w:val="28"/>
        </w:rPr>
      </w:pPr>
      <w:r w:rsidRPr="007F7196">
        <w:rPr>
          <w:sz w:val="28"/>
          <w:szCs w:val="28"/>
        </w:rPr>
        <w:t xml:space="preserve">Міський голова           </w:t>
      </w:r>
      <w:bookmarkStart w:id="1" w:name="_GoBack"/>
      <w:bookmarkEnd w:id="1"/>
      <w:r w:rsidRPr="007F7196">
        <w:rPr>
          <w:sz w:val="28"/>
          <w:szCs w:val="28"/>
        </w:rPr>
        <w:t xml:space="preserve">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62E" w:rsidRDefault="0005562E">
      <w:r>
        <w:separator/>
      </w:r>
    </w:p>
  </w:endnote>
  <w:endnote w:type="continuationSeparator" w:id="0">
    <w:p w:rsidR="0005562E" w:rsidRDefault="0005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62E" w:rsidRDefault="0005562E">
      <w:r>
        <w:separator/>
      </w:r>
    </w:p>
  </w:footnote>
  <w:footnote w:type="continuationSeparator" w:id="0">
    <w:p w:rsidR="0005562E" w:rsidRDefault="000556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562E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F719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A2E72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2B6CCE-878E-45AB-84C8-4C53BC78A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1147</Words>
  <Characters>655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71</cp:revision>
  <cp:lastPrinted>2006-03-17T12:40:00Z</cp:lastPrinted>
  <dcterms:created xsi:type="dcterms:W3CDTF">2018-03-30T16:44:00Z</dcterms:created>
  <dcterms:modified xsi:type="dcterms:W3CDTF">2023-05-22T10:39:00Z</dcterms:modified>
</cp:coreProperties>
</file>