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70F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внесення змін (Зміна №2)  до детального плану території західної частини   міста Винники (район цегельного заводу)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70FCD" w:rsidRDefault="00770FCD" w:rsidP="00770FCD">
      <w:pPr>
        <w:spacing w:line="360" w:lineRule="auto"/>
        <w:ind w:left="567" w:right="142"/>
        <w:rPr>
          <w:rFonts w:ascii="Arial" w:hAnsi="Arial" w:cs="Arial"/>
          <w:szCs w:val="24"/>
        </w:rPr>
      </w:pPr>
    </w:p>
    <w:p w:rsidR="00770FCD" w:rsidRDefault="00770FCD" w:rsidP="00770FCD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провідного спеціаліста відділу містобудування, щодо затвердження проекту внесення змін (Зміна №2) до детального плану території західної частини міста Винники (район цегельного заводу), розглянувши рішення Винниківської міської ради від 08.12.2016р. №675,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70FCD" w:rsidRDefault="00770FCD" w:rsidP="00770FCD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770FCD" w:rsidRDefault="00770FCD" w:rsidP="00770FCD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70FCD" w:rsidRDefault="00770FCD" w:rsidP="00770FCD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770FCD" w:rsidRDefault="00770FCD" w:rsidP="00770FCD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«Проект внесення змін (Зміна №2) до детального плану території західної частини міста Винники (район цегельного заводу)».</w:t>
      </w:r>
    </w:p>
    <w:p w:rsidR="00770FCD" w:rsidRDefault="00770FCD" w:rsidP="00770FCD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770FCD" w:rsidRDefault="00770FCD" w:rsidP="00770FCD">
      <w:pPr>
        <w:spacing w:line="360" w:lineRule="auto"/>
        <w:ind w:left="567" w:right="142"/>
        <w:rPr>
          <w:szCs w:val="24"/>
        </w:rPr>
      </w:pPr>
    </w:p>
    <w:p w:rsidR="00770FCD" w:rsidRDefault="00770FCD" w:rsidP="00770FCD">
      <w:pPr>
        <w:spacing w:line="360" w:lineRule="auto"/>
        <w:ind w:left="567"/>
        <w:rPr>
          <w:b/>
          <w:szCs w:val="24"/>
        </w:rPr>
      </w:pPr>
    </w:p>
    <w:p w:rsidR="00770FCD" w:rsidRDefault="00770FCD" w:rsidP="00770FCD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AA2" w:rsidRDefault="006F7AA2">
      <w:r>
        <w:separator/>
      </w:r>
    </w:p>
  </w:endnote>
  <w:endnote w:type="continuationSeparator" w:id="0">
    <w:p w:rsidR="006F7AA2" w:rsidRDefault="006F7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AA2" w:rsidRDefault="006F7AA2">
      <w:r>
        <w:separator/>
      </w:r>
    </w:p>
  </w:footnote>
  <w:footnote w:type="continuationSeparator" w:id="0">
    <w:p w:rsidR="006F7AA2" w:rsidRDefault="006F7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6F7AA2"/>
    <w:rsid w:val="00713369"/>
    <w:rsid w:val="00715141"/>
    <w:rsid w:val="0074539A"/>
    <w:rsid w:val="00747C36"/>
    <w:rsid w:val="00770FC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594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1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97D5C-3B14-405C-99E4-445E798F1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2023-05-22T10:57:00Z</dcterms:modified>
</cp:coreProperties>
</file>