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105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гр.Березій В.Ф.  в оренду для ведення садівництва на вул.Забава,4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1054" w:rsidRDefault="00881054" w:rsidP="0088105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гр.Березій В.Ф., графічний матеріал на якому зазначено бажане місце розташування, керуючись Конституцією України, ст.12, 93,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881054" w:rsidRDefault="00881054" w:rsidP="0088105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81054" w:rsidRDefault="00881054" w:rsidP="0088105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81054" w:rsidRDefault="00881054" w:rsidP="0088105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81054" w:rsidRDefault="00881054" w:rsidP="0088105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81054" w:rsidRDefault="00881054" w:rsidP="0088105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гр.Березій Вірі Федорівні дозвіл на виготовлення проекту землеустрою щодо відведення земельної ділянки орієнтованою площею 0,0225га в ор</w:t>
      </w:r>
      <w:r>
        <w:rPr>
          <w:szCs w:val="24"/>
        </w:rPr>
        <w:t>енду для ведення</w:t>
      </w:r>
      <w:bookmarkStart w:id="1" w:name="_GoBack"/>
      <w:bookmarkEnd w:id="1"/>
      <w:r>
        <w:rPr>
          <w:szCs w:val="24"/>
        </w:rPr>
        <w:t xml:space="preserve"> садівництва на вул.Забава,4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</w:t>
      </w:r>
    </w:p>
    <w:p w:rsidR="00881054" w:rsidRDefault="00881054" w:rsidP="0088105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Гр.Березій Вірі Федорівні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81054" w:rsidRDefault="00881054" w:rsidP="0088105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81054" w:rsidRDefault="00881054" w:rsidP="00881054">
      <w:pPr>
        <w:spacing w:line="276" w:lineRule="auto"/>
        <w:ind w:left="567" w:right="142"/>
        <w:rPr>
          <w:szCs w:val="24"/>
        </w:rPr>
      </w:pPr>
    </w:p>
    <w:p w:rsidR="00881054" w:rsidRDefault="00881054" w:rsidP="00881054">
      <w:pPr>
        <w:jc w:val="both"/>
        <w:rPr>
          <w:sz w:val="20"/>
        </w:rPr>
      </w:pPr>
    </w:p>
    <w:p w:rsidR="00881054" w:rsidRDefault="00881054" w:rsidP="00881054">
      <w:pPr>
        <w:spacing w:line="276" w:lineRule="auto"/>
        <w:ind w:left="567" w:right="142"/>
        <w:rPr>
          <w:szCs w:val="24"/>
        </w:rPr>
      </w:pPr>
    </w:p>
    <w:p w:rsidR="00881054" w:rsidRDefault="00881054" w:rsidP="00881054">
      <w:pPr>
        <w:ind w:firstLine="709"/>
        <w:jc w:val="both"/>
        <w:rPr>
          <w:sz w:val="20"/>
        </w:rPr>
      </w:pPr>
    </w:p>
    <w:p w:rsidR="00881054" w:rsidRDefault="00881054" w:rsidP="00881054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881054" w:rsidRDefault="00881054" w:rsidP="00881054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1C0" w:rsidRDefault="009C11C0">
      <w:r>
        <w:separator/>
      </w:r>
    </w:p>
  </w:endnote>
  <w:endnote w:type="continuationSeparator" w:id="0">
    <w:p w:rsidR="009C11C0" w:rsidRDefault="009C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1C0" w:rsidRDefault="009C11C0">
      <w:r>
        <w:separator/>
      </w:r>
    </w:p>
  </w:footnote>
  <w:footnote w:type="continuationSeparator" w:id="0">
    <w:p w:rsidR="009C11C0" w:rsidRDefault="009C1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1054"/>
    <w:rsid w:val="008824A2"/>
    <w:rsid w:val="008C6E6E"/>
    <w:rsid w:val="008E2971"/>
    <w:rsid w:val="009060A4"/>
    <w:rsid w:val="00935669"/>
    <w:rsid w:val="00941AD8"/>
    <w:rsid w:val="009917ED"/>
    <w:rsid w:val="009B3FB6"/>
    <w:rsid w:val="009C11C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6DD6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6DBDF-D7A5-4394-88F4-1F0C21F2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2023-05-22T11:04:00Z</dcterms:modified>
</cp:coreProperties>
</file>