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1512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2393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гр.Жестокову С.В.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вул.Симоненка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B2393A" w:rsidP="00B2393A">
      <w:pPr>
        <w:ind w:firstLine="720"/>
        <w:jc w:val="both"/>
        <w:rPr>
          <w:szCs w:val="24"/>
        </w:rPr>
      </w:pPr>
      <w:r w:rsidRPr="00B2393A">
        <w:rPr>
          <w:szCs w:val="24"/>
        </w:rPr>
        <w:t>Розглянувши заяву гр.Жестокова С.В., графічний матеріал на якому зазначено бажане місце розташування земельної ділянки, керуючись Конституцією України, ст.12, 40, 79-1, 81, 118, 121, 122 Земельного кодексу України, Законами України "Про місцеве самоврядува</w:t>
      </w:r>
      <w:r w:rsidRPr="00B2393A">
        <w:rPr>
          <w:szCs w:val="24"/>
        </w:rPr>
        <w:t>ння в Україні", "Про землеустрій</w:t>
      </w:r>
      <w:r w:rsidRPr="00B2393A">
        <w:rPr>
          <w:szCs w:val="24"/>
        </w:rPr>
        <w:t xml:space="preserve">", Винниківська міська рада </w:t>
      </w:r>
      <w:r>
        <w:rPr>
          <w:szCs w:val="24"/>
        </w:rPr>
        <w:t>–</w:t>
      </w:r>
    </w:p>
    <w:p w:rsidR="00B2393A" w:rsidRDefault="00B2393A" w:rsidP="00B2393A">
      <w:pPr>
        <w:ind w:firstLine="720"/>
        <w:jc w:val="both"/>
        <w:rPr>
          <w:szCs w:val="24"/>
        </w:rPr>
      </w:pPr>
    </w:p>
    <w:p w:rsidR="00B2393A" w:rsidRDefault="00B2393A" w:rsidP="00B2393A">
      <w:pPr>
        <w:ind w:firstLine="720"/>
        <w:jc w:val="center"/>
        <w:rPr>
          <w:szCs w:val="24"/>
        </w:rPr>
      </w:pPr>
      <w:r w:rsidRPr="00B2393A">
        <w:rPr>
          <w:szCs w:val="24"/>
        </w:rPr>
        <w:t>ВИРІШИЛА:</w:t>
      </w:r>
    </w:p>
    <w:p w:rsidR="00B2393A" w:rsidRDefault="00B2393A" w:rsidP="00B2393A">
      <w:pPr>
        <w:ind w:firstLine="720"/>
        <w:jc w:val="center"/>
        <w:rPr>
          <w:szCs w:val="24"/>
        </w:rPr>
      </w:pPr>
    </w:p>
    <w:p w:rsidR="00B2393A" w:rsidRDefault="00B2393A" w:rsidP="00B2393A">
      <w:pPr>
        <w:ind w:firstLine="720"/>
        <w:jc w:val="both"/>
        <w:rPr>
          <w:szCs w:val="24"/>
        </w:rPr>
      </w:pPr>
      <w:r w:rsidRPr="00B2393A">
        <w:rPr>
          <w:szCs w:val="24"/>
        </w:rPr>
        <w:t>1. Надати дозвіл гр.Жестокову Сергію Володимировичу на розроблення технічної документації із землеустрою щодо встановлення (відновлення) меж земельної ділянки в натурі (на місцевості)</w:t>
      </w:r>
      <w:r>
        <w:rPr>
          <w:szCs w:val="24"/>
        </w:rPr>
        <w:t xml:space="preserve"> </w:t>
      </w:r>
      <w:r w:rsidRPr="00B2393A">
        <w:rPr>
          <w:szCs w:val="24"/>
        </w:rPr>
        <w:t>для обслуговування житлового будинку,</w:t>
      </w:r>
      <w:r>
        <w:rPr>
          <w:szCs w:val="24"/>
        </w:rPr>
        <w:t xml:space="preserve"> </w:t>
      </w:r>
      <w:r w:rsidRPr="00B2393A">
        <w:rPr>
          <w:szCs w:val="24"/>
        </w:rPr>
        <w:t>господарських будівель і споруд орієнтовною площею 0,0521 га по вул. Симоненка у м.Винники (графічний додаток М1).</w:t>
      </w:r>
    </w:p>
    <w:p w:rsidR="00B2393A" w:rsidRDefault="00B2393A" w:rsidP="00B2393A">
      <w:pPr>
        <w:ind w:firstLine="720"/>
        <w:jc w:val="both"/>
        <w:rPr>
          <w:szCs w:val="24"/>
        </w:rPr>
      </w:pPr>
      <w:r w:rsidRPr="00B2393A">
        <w:rPr>
          <w:szCs w:val="24"/>
        </w:rPr>
        <w:t>2. Гр.Жестокову Сергію Володимировичу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B2393A" w:rsidRDefault="00B2393A" w:rsidP="00B2393A">
      <w:pPr>
        <w:ind w:firstLine="720"/>
        <w:jc w:val="both"/>
        <w:rPr>
          <w:szCs w:val="24"/>
        </w:rPr>
      </w:pPr>
    </w:p>
    <w:p w:rsidR="00B2393A" w:rsidRDefault="00B2393A" w:rsidP="00B2393A">
      <w:pPr>
        <w:ind w:firstLine="720"/>
        <w:jc w:val="both"/>
        <w:rPr>
          <w:szCs w:val="24"/>
        </w:rPr>
      </w:pPr>
    </w:p>
    <w:p w:rsidR="00B2393A" w:rsidRDefault="00B2393A" w:rsidP="00B2393A">
      <w:pPr>
        <w:ind w:firstLine="720"/>
        <w:jc w:val="both"/>
        <w:rPr>
          <w:szCs w:val="24"/>
        </w:rPr>
      </w:pPr>
    </w:p>
    <w:p w:rsidR="00B2393A" w:rsidRDefault="00B2393A" w:rsidP="00B2393A">
      <w:pPr>
        <w:ind w:firstLine="720"/>
        <w:jc w:val="both"/>
        <w:rPr>
          <w:szCs w:val="24"/>
        </w:rPr>
      </w:pPr>
    </w:p>
    <w:p w:rsidR="00B2393A" w:rsidRDefault="00B2393A" w:rsidP="00B2393A">
      <w:pPr>
        <w:ind w:firstLine="720"/>
        <w:jc w:val="both"/>
        <w:rPr>
          <w:szCs w:val="24"/>
        </w:rPr>
      </w:pPr>
    </w:p>
    <w:p w:rsidR="00B2393A" w:rsidRPr="00B2393A" w:rsidRDefault="00B2393A" w:rsidP="00B2393A">
      <w:pPr>
        <w:ind w:firstLine="720"/>
        <w:jc w:val="both"/>
        <w:rPr>
          <w:szCs w:val="24"/>
        </w:rPr>
      </w:pPr>
      <w:r>
        <w:rPr>
          <w:szCs w:val="24"/>
        </w:rPr>
        <w:t xml:space="preserve">Міський голова                                                                          </w:t>
      </w:r>
      <w:bookmarkStart w:id="1" w:name="_GoBack"/>
      <w:bookmarkEnd w:id="1"/>
      <w:r>
        <w:rPr>
          <w:szCs w:val="24"/>
        </w:rPr>
        <w:t xml:space="preserve">       В. Квурт</w:t>
      </w:r>
    </w:p>
    <w:sectPr w:rsidR="00B2393A" w:rsidRPr="00B2393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87D" w:rsidRDefault="00D8487D">
      <w:r>
        <w:separator/>
      </w:r>
    </w:p>
  </w:endnote>
  <w:endnote w:type="continuationSeparator" w:id="0">
    <w:p w:rsidR="00D8487D" w:rsidRDefault="00D84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87D" w:rsidRDefault="00D8487D">
      <w:r>
        <w:separator/>
      </w:r>
    </w:p>
  </w:footnote>
  <w:footnote w:type="continuationSeparator" w:id="0">
    <w:p w:rsidR="00D8487D" w:rsidRDefault="00D848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2393A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487D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D644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75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EDFAAB-E2F9-444C-AEAA-D10B1BA4B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1039</Words>
  <Characters>593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2023-05-10T07:58:00Z</dcterms:modified>
</cp:coreProperties>
</file>