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304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гр.Городецькій О.О.   у власність для ведення садівництва   по вул.Галицька,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30453" w:rsidRDefault="00F30453" w:rsidP="00F3045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гр.Городецької О.О.,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30453" w:rsidRDefault="00F30453" w:rsidP="00F3045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30453" w:rsidRDefault="00F30453" w:rsidP="00F3045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30453" w:rsidRDefault="00F30453" w:rsidP="00F3045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30453" w:rsidRDefault="00F30453" w:rsidP="00F30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гр.Городецькій Оксані Орестівні орієнтовною площею 0,0339 га у власність для ведення садівництва по вул.Галицька, 45 у м.Винники (графічний додаток№1).</w:t>
      </w:r>
    </w:p>
    <w:p w:rsidR="00F30453" w:rsidRDefault="00F30453" w:rsidP="00F30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Гр.Городецькій Оксані Орестівні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30453" w:rsidRDefault="00F30453" w:rsidP="00F3045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30453" w:rsidRDefault="00F30453" w:rsidP="00F30453">
      <w:pPr>
        <w:spacing w:line="276" w:lineRule="auto"/>
        <w:ind w:left="567" w:right="142"/>
        <w:rPr>
          <w:szCs w:val="24"/>
        </w:rPr>
      </w:pPr>
    </w:p>
    <w:p w:rsidR="00F30453" w:rsidRDefault="00F30453" w:rsidP="00F30453">
      <w:pPr>
        <w:spacing w:line="276" w:lineRule="auto"/>
        <w:ind w:left="567" w:right="142"/>
        <w:rPr>
          <w:szCs w:val="24"/>
        </w:rPr>
      </w:pPr>
    </w:p>
    <w:p w:rsidR="00F30453" w:rsidRDefault="00F30453" w:rsidP="00F30453">
      <w:pPr>
        <w:spacing w:line="276" w:lineRule="auto"/>
        <w:ind w:left="567" w:right="142"/>
        <w:rPr>
          <w:szCs w:val="24"/>
        </w:rPr>
      </w:pPr>
    </w:p>
    <w:p w:rsidR="00F30453" w:rsidRDefault="00F30453" w:rsidP="00F30453">
      <w:pPr>
        <w:spacing w:line="276" w:lineRule="auto"/>
        <w:ind w:left="567" w:right="142"/>
        <w:rPr>
          <w:szCs w:val="24"/>
        </w:rPr>
      </w:pPr>
    </w:p>
    <w:p w:rsidR="00F30453" w:rsidRDefault="00F30453" w:rsidP="00F3045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02D" w:rsidRDefault="0080502D">
      <w:r>
        <w:separator/>
      </w:r>
    </w:p>
  </w:endnote>
  <w:endnote w:type="continuationSeparator" w:id="0">
    <w:p w:rsidR="0080502D" w:rsidRDefault="00805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02D" w:rsidRDefault="0080502D">
      <w:r>
        <w:separator/>
      </w:r>
    </w:p>
  </w:footnote>
  <w:footnote w:type="continuationSeparator" w:id="0">
    <w:p w:rsidR="0080502D" w:rsidRDefault="00805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502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0453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7D0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7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DA9A0-2C5C-445D-8C72-8EB866AA7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2023-05-30T08:24:00Z</dcterms:modified>
</cp:coreProperties>
</file>