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A4AE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28.02.2019р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проекту землеустрою щодо відведення   земельної ділянки по зміні цільового призначення   гр.Васьків Г.Є. для будівництва та обслуговування   житлового будинку, господарських будівель і споруд   по вул.С.Крушельницької, 29 в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A4AEF" w:rsidRPr="00FA4AEF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t>Розглянувши заяву гр.Васьків Г.Є., проект землеустрою щодо відведення земельної ділянки по зміні цільового призначення для будівництва та обслуговування житлового будинку, господарський будівель і споруд по вул.С.Крушельницької, 29 у м.Винники  враховуючи витяг з Державного земельного кадастру про земельну ділянку від 07.02.2019 № НВ-0002700332019, керуючись ст. 12, 20, 81, 118, 121, 122 Земельного кодексу України, Законом України "Про місцеве самоврядування в Україні", Винниківська міська рада –</w:t>
      </w:r>
    </w:p>
    <w:p w:rsidR="00FA4AEF" w:rsidRPr="00FA4AEF" w:rsidRDefault="00FA4AEF" w:rsidP="00FA4AEF">
      <w:pPr>
        <w:rPr>
          <w:sz w:val="28"/>
          <w:szCs w:val="28"/>
        </w:rPr>
      </w:pPr>
    </w:p>
    <w:p w:rsidR="00FA4AEF" w:rsidRPr="00FA4AEF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t>В И Р І Ш И Л А :</w:t>
      </w:r>
    </w:p>
    <w:p w:rsidR="00FA4AEF" w:rsidRPr="00FA4AEF" w:rsidRDefault="00FA4AEF" w:rsidP="00FA4AEF">
      <w:pPr>
        <w:rPr>
          <w:sz w:val="28"/>
          <w:szCs w:val="28"/>
        </w:rPr>
      </w:pPr>
    </w:p>
    <w:p w:rsidR="00FA4AEF" w:rsidRPr="00FA4AEF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t>1.</w:t>
      </w:r>
      <w:r w:rsidRPr="00FA4AEF">
        <w:rPr>
          <w:sz w:val="28"/>
          <w:szCs w:val="28"/>
        </w:rPr>
        <w:tab/>
        <w:t>Затвердити гр.Васьків Галині Євгенівні проект землеустрою щодо відведення земельної ділянки  (кадастровий номер 4610160300:04:001:0089) площею 0,0826 га по зміні цільового призначення для будівництва та обслуговування житлового будинку, господарських будівель і споруд по вул.С.Крушельницької, 29 в м.Винники, перевівши її із земель сільськогосподарського призначення до земель житлової та громадської забудови.</w:t>
      </w:r>
    </w:p>
    <w:p w:rsidR="00FA4AEF" w:rsidRPr="00FA4AEF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t>2.</w:t>
      </w:r>
      <w:r w:rsidRPr="00FA4AEF">
        <w:rPr>
          <w:sz w:val="28"/>
          <w:szCs w:val="28"/>
        </w:rPr>
        <w:tab/>
        <w:t>Гр.Васьків Галині Євгенівні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FA4AEF" w:rsidRPr="00FA4AEF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lastRenderedPageBreak/>
        <w:t>3.</w:t>
      </w:r>
      <w:r w:rsidRPr="00FA4AEF">
        <w:rPr>
          <w:sz w:val="28"/>
          <w:szCs w:val="28"/>
        </w:rPr>
        <w:tab/>
        <w:t>Землевласнику забезпечити цілодобовий доступ до існуючих на території ділянки інженерних мереж для їх ремонту, обслуговування і будівництва нових та дотримуватись правил використання земель в охоронній зоні згідно з вимогами інженерних служб міста.</w:t>
      </w:r>
    </w:p>
    <w:p w:rsidR="00FA4AEF" w:rsidRPr="00FA4AEF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t>4.</w:t>
      </w:r>
      <w:r w:rsidRPr="00FA4AEF">
        <w:rPr>
          <w:sz w:val="28"/>
          <w:szCs w:val="28"/>
        </w:rPr>
        <w:tab/>
        <w:t xml:space="preserve">Рішення надіслати в Личаківську об'єднану податкову інспекцію Головного управління ДФС у Львівській області. </w:t>
      </w:r>
    </w:p>
    <w:p w:rsidR="00FA4AEF" w:rsidRPr="00FA4AEF" w:rsidRDefault="00FA4AEF" w:rsidP="00FA4AEF">
      <w:pPr>
        <w:rPr>
          <w:sz w:val="28"/>
          <w:szCs w:val="28"/>
        </w:rPr>
      </w:pPr>
    </w:p>
    <w:p w:rsidR="00FA4AEF" w:rsidRPr="00FA4AEF" w:rsidRDefault="00FA4AEF" w:rsidP="00FA4AEF">
      <w:pPr>
        <w:rPr>
          <w:sz w:val="28"/>
          <w:szCs w:val="28"/>
        </w:rPr>
      </w:pPr>
    </w:p>
    <w:p w:rsidR="00FA4AEF" w:rsidRPr="00FA4AEF" w:rsidRDefault="00FA4AEF" w:rsidP="00FA4AEF">
      <w:pPr>
        <w:rPr>
          <w:sz w:val="28"/>
          <w:szCs w:val="28"/>
        </w:rPr>
      </w:pPr>
    </w:p>
    <w:p w:rsidR="00213958" w:rsidRPr="006F2805" w:rsidRDefault="00FA4AEF" w:rsidP="00FA4AEF">
      <w:pPr>
        <w:rPr>
          <w:sz w:val="28"/>
          <w:szCs w:val="28"/>
        </w:rPr>
      </w:pPr>
      <w:r w:rsidRPr="00FA4AEF">
        <w:rPr>
          <w:sz w:val="28"/>
          <w:szCs w:val="28"/>
        </w:rPr>
        <w:t>Міський голова</w:t>
      </w:r>
      <w:r w:rsidRPr="00FA4AEF">
        <w:rPr>
          <w:sz w:val="28"/>
          <w:szCs w:val="28"/>
        </w:rPr>
        <w:tab/>
      </w:r>
      <w:r w:rsidRPr="00FA4AEF">
        <w:rPr>
          <w:sz w:val="28"/>
          <w:szCs w:val="28"/>
        </w:rPr>
        <w:tab/>
      </w:r>
      <w:r w:rsidRPr="00FA4AEF">
        <w:rPr>
          <w:sz w:val="28"/>
          <w:szCs w:val="28"/>
        </w:rPr>
        <w:tab/>
        <w:t xml:space="preserve">           </w:t>
      </w:r>
      <w:r w:rsidRPr="00FA4AEF">
        <w:rPr>
          <w:sz w:val="28"/>
          <w:szCs w:val="28"/>
        </w:rPr>
        <w:tab/>
      </w:r>
      <w:r w:rsidRPr="00FA4AEF">
        <w:rPr>
          <w:sz w:val="28"/>
          <w:szCs w:val="28"/>
        </w:rPr>
        <w:tab/>
        <w:t xml:space="preserve">    </w:t>
      </w:r>
      <w:r w:rsidRPr="00FA4AEF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1635" w:rsidRDefault="00DC1635">
      <w:r>
        <w:separator/>
      </w:r>
    </w:p>
  </w:endnote>
  <w:endnote w:type="continuationSeparator" w:id="0">
    <w:p w:rsidR="00DC1635" w:rsidRDefault="00DC16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1635" w:rsidRDefault="00DC1635">
      <w:r>
        <w:separator/>
      </w:r>
    </w:p>
  </w:footnote>
  <w:footnote w:type="continuationSeparator" w:id="0">
    <w:p w:rsidR="00DC1635" w:rsidRDefault="00DC16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1635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4AEF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117C5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2DA319-317B-4815-9592-73B837060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1363</Words>
  <Characters>778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2023-05-31T08:13:00Z</dcterms:modified>
</cp:coreProperties>
</file>