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E37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розроблення   проекту землеустрою щодо відведення   земельної ділянки гр. Бочарському Є.Є.  у власність для ведення садівництва  по вул. Весняна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E37C6" w:rsidRPr="009E37C6" w:rsidRDefault="009E37C6" w:rsidP="009E37C6">
      <w:pPr>
        <w:ind w:firstLine="720"/>
        <w:rPr>
          <w:sz w:val="28"/>
          <w:szCs w:val="28"/>
        </w:rPr>
      </w:pPr>
      <w:r w:rsidRPr="009E37C6">
        <w:rPr>
          <w:sz w:val="28"/>
          <w:szCs w:val="28"/>
        </w:rPr>
        <w:t>Керуючись Законом України «Про місцеве самоврядування в Україні», розглянувши заяву гр. Бочарського Є.Є., графічний матеріал на якому зазначено бажане місце розташування, беручи до уваги Генеральний план м. Винники, затверджений рішенням Винниківської міської ради № 747 від 01.03.2005 року, відповідно до постанови Восьмого апеляційного адміністративного суду від 28.02.2019 р. у справі №463/5195/18 за адміністративним позовом Бочарського Євгена Євгеновича до Винниківської міської ради м. Львова, з участю третьої особи, яка не заявляє самостійних вимог на предмет спору на стороні відповідача – Головного управління Держгеокадастру у Львівській області про зобов’язання вчинити дії, керуючись Конституцією України, аб.1 ч.7 ст.118 Земельного кодексу України, Винниківська міська рада</w:t>
      </w:r>
    </w:p>
    <w:p w:rsidR="009E37C6" w:rsidRPr="009E37C6" w:rsidRDefault="009E37C6" w:rsidP="009E37C6">
      <w:pPr>
        <w:rPr>
          <w:sz w:val="28"/>
          <w:szCs w:val="28"/>
        </w:rPr>
      </w:pPr>
    </w:p>
    <w:p w:rsidR="009E37C6" w:rsidRPr="009E37C6" w:rsidRDefault="009E37C6" w:rsidP="009E37C6">
      <w:pPr>
        <w:jc w:val="center"/>
        <w:rPr>
          <w:sz w:val="28"/>
          <w:szCs w:val="28"/>
        </w:rPr>
      </w:pPr>
      <w:bookmarkStart w:id="1" w:name="_GoBack"/>
      <w:bookmarkEnd w:id="1"/>
      <w:r w:rsidRPr="009E37C6">
        <w:rPr>
          <w:sz w:val="28"/>
          <w:szCs w:val="28"/>
        </w:rPr>
        <w:t>вирішила:</w:t>
      </w:r>
    </w:p>
    <w:p w:rsidR="009E37C6" w:rsidRPr="009E37C6" w:rsidRDefault="009E37C6" w:rsidP="009E37C6">
      <w:pPr>
        <w:rPr>
          <w:sz w:val="28"/>
          <w:szCs w:val="28"/>
        </w:rPr>
      </w:pPr>
    </w:p>
    <w:p w:rsidR="009E37C6" w:rsidRPr="009E37C6" w:rsidRDefault="009E37C6" w:rsidP="009E37C6">
      <w:pPr>
        <w:rPr>
          <w:sz w:val="28"/>
          <w:szCs w:val="28"/>
        </w:rPr>
      </w:pPr>
      <w:r w:rsidRPr="009E37C6">
        <w:rPr>
          <w:sz w:val="28"/>
          <w:szCs w:val="28"/>
        </w:rPr>
        <w:t>1.</w:t>
      </w:r>
      <w:r w:rsidRPr="009E37C6">
        <w:rPr>
          <w:sz w:val="28"/>
          <w:szCs w:val="28"/>
        </w:rPr>
        <w:tab/>
        <w:t xml:space="preserve">Відмовити у наданні дозволу на розроблення проекту землеустрою щодо відведення земельної ділянки гр. Бочарському Євгену Євгеновичу орієнтовною площею 0,10 га у власність для ведення садівництва по вул. Весняній у м. Винники у зв’язку з невідповідністю місця розташування об'єкта вимогам законів, а також даним Генерального плану м. Винники, а саме: відповідно до даних Генерального плану м. Винники, затвердженого рішенням Винниківської міської ради № 747 від 01.03.2005 року, земельна ділянка, яку просить гр. Бочарський Євген Євгенович орієнтовною площею 0,10 га у власність для ведення садівництва по вул. Весняній у м. Винники, згідно умовних позначень </w:t>
      </w:r>
      <w:r w:rsidRPr="009E37C6">
        <w:rPr>
          <w:sz w:val="28"/>
          <w:szCs w:val="28"/>
        </w:rPr>
        <w:lastRenderedPageBreak/>
        <w:t xml:space="preserve">віднесено до території промислових підприємств, а також позначена цифрою 126 – гаражній кооператив. Відповідно до класифікації видів цільового призначення земель території промислових підприємств віднесено до категорії 11. – землі промисловості, в свою чергу цільове призначення садівництво має код цільового призначення 01.05 – землі сільськогосподарського призначення, а тому дозвіл розроблення такого проекту землеустрою не може бути надано. </w:t>
      </w:r>
    </w:p>
    <w:p w:rsidR="009E37C6" w:rsidRPr="009E37C6" w:rsidRDefault="009E37C6" w:rsidP="009E37C6">
      <w:pPr>
        <w:rPr>
          <w:sz w:val="28"/>
          <w:szCs w:val="28"/>
        </w:rPr>
      </w:pPr>
      <w:r w:rsidRPr="009E37C6">
        <w:rPr>
          <w:sz w:val="28"/>
          <w:szCs w:val="28"/>
        </w:rPr>
        <w:t>2. Контроль за виконанням даного рішення покласти на постійну депутатську комісію з питань земельних відносин, охорони навколишнього середовища та архітектури.</w:t>
      </w:r>
    </w:p>
    <w:p w:rsidR="009E37C6" w:rsidRPr="009E37C6" w:rsidRDefault="009E37C6" w:rsidP="009E37C6">
      <w:pPr>
        <w:rPr>
          <w:sz w:val="28"/>
          <w:szCs w:val="28"/>
        </w:rPr>
      </w:pPr>
    </w:p>
    <w:p w:rsidR="009E37C6" w:rsidRPr="009E37C6" w:rsidRDefault="009E37C6" w:rsidP="009E37C6">
      <w:pPr>
        <w:rPr>
          <w:sz w:val="28"/>
          <w:szCs w:val="28"/>
        </w:rPr>
      </w:pPr>
    </w:p>
    <w:p w:rsidR="009E37C6" w:rsidRPr="009E37C6" w:rsidRDefault="009E37C6" w:rsidP="009E37C6">
      <w:pPr>
        <w:rPr>
          <w:sz w:val="28"/>
          <w:szCs w:val="28"/>
        </w:rPr>
      </w:pPr>
      <w:r w:rsidRPr="009E37C6">
        <w:rPr>
          <w:sz w:val="28"/>
          <w:szCs w:val="28"/>
        </w:rPr>
        <w:t>Міський голова</w:t>
      </w:r>
      <w:r w:rsidRPr="009E37C6">
        <w:rPr>
          <w:sz w:val="28"/>
          <w:szCs w:val="28"/>
        </w:rPr>
        <w:tab/>
      </w:r>
      <w:r w:rsidRPr="009E37C6">
        <w:rPr>
          <w:sz w:val="28"/>
          <w:szCs w:val="28"/>
        </w:rPr>
        <w:tab/>
        <w:t xml:space="preserve">                        </w:t>
      </w:r>
      <w:r w:rsidRPr="009E37C6">
        <w:rPr>
          <w:sz w:val="28"/>
          <w:szCs w:val="28"/>
        </w:rPr>
        <w:tab/>
      </w:r>
      <w:r w:rsidRPr="009E37C6">
        <w:rPr>
          <w:sz w:val="28"/>
          <w:szCs w:val="28"/>
        </w:rPr>
        <w:tab/>
      </w:r>
      <w:r w:rsidRPr="009E37C6">
        <w:rPr>
          <w:sz w:val="28"/>
          <w:szCs w:val="28"/>
        </w:rPr>
        <w:tab/>
      </w:r>
      <w:r w:rsidRPr="009E37C6">
        <w:rPr>
          <w:sz w:val="28"/>
          <w:szCs w:val="28"/>
        </w:rPr>
        <w:tab/>
        <w:t xml:space="preserve">   </w:t>
      </w:r>
      <w:r w:rsidRPr="009E37C6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8D8" w:rsidRDefault="008858D8">
      <w:r>
        <w:separator/>
      </w:r>
    </w:p>
  </w:endnote>
  <w:endnote w:type="continuationSeparator" w:id="0">
    <w:p w:rsidR="008858D8" w:rsidRDefault="00885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8D8" w:rsidRDefault="008858D8">
      <w:r>
        <w:separator/>
      </w:r>
    </w:p>
  </w:footnote>
  <w:footnote w:type="continuationSeparator" w:id="0">
    <w:p w:rsidR="008858D8" w:rsidRDefault="00885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58D8"/>
    <w:rsid w:val="008C6E6E"/>
    <w:rsid w:val="008E2971"/>
    <w:rsid w:val="009060A4"/>
    <w:rsid w:val="00935669"/>
    <w:rsid w:val="00941AD8"/>
    <w:rsid w:val="009917ED"/>
    <w:rsid w:val="009B3FB6"/>
    <w:rsid w:val="009E37C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51287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26969-83D5-4F42-A7D3-BDA80BE67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1697</Words>
  <Characters>968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2023-06-02T10:35:00Z</dcterms:modified>
</cp:coreProperties>
</file>