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F3F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гр.Гринику С.С.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F3FD1" w:rsidRPr="00D31B01" w:rsidRDefault="006F3FD1" w:rsidP="00D31B0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гр.Гриника С.С.,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F3FD1" w:rsidRDefault="006F3FD1" w:rsidP="006F3FD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6F3FD1" w:rsidRDefault="006F3FD1" w:rsidP="006F3FD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F3FD1" w:rsidRDefault="006F3FD1" w:rsidP="006F3FD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6F3FD1" w:rsidRDefault="006F3FD1" w:rsidP="006F3FD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гр.Гринику Сергію Степановичу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6F3FD1" w:rsidRDefault="006F3FD1" w:rsidP="006F3FD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Гр.Гринику Сергію Степановичу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F3FD1" w:rsidRDefault="006F3FD1" w:rsidP="006F3FD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F3FD1" w:rsidRDefault="006F3FD1" w:rsidP="00D31B01">
      <w:pPr>
        <w:spacing w:line="276" w:lineRule="auto"/>
        <w:ind w:right="142"/>
        <w:rPr>
          <w:szCs w:val="24"/>
        </w:rPr>
      </w:pPr>
      <w:bookmarkStart w:id="1" w:name="_GoBack"/>
      <w:bookmarkEnd w:id="1"/>
    </w:p>
    <w:p w:rsidR="006F3FD1" w:rsidRDefault="006F3FD1" w:rsidP="006F3FD1">
      <w:pPr>
        <w:spacing w:line="276" w:lineRule="auto"/>
        <w:ind w:left="567" w:right="142"/>
        <w:rPr>
          <w:szCs w:val="24"/>
        </w:rPr>
      </w:pPr>
    </w:p>
    <w:p w:rsidR="006F3FD1" w:rsidRDefault="006F3FD1" w:rsidP="006F3FD1">
      <w:pPr>
        <w:spacing w:line="276" w:lineRule="auto"/>
        <w:ind w:left="567" w:right="142"/>
        <w:rPr>
          <w:szCs w:val="24"/>
        </w:rPr>
      </w:pPr>
    </w:p>
    <w:p w:rsidR="006F3FD1" w:rsidRDefault="006F3FD1" w:rsidP="006F3FD1">
      <w:pPr>
        <w:spacing w:line="276" w:lineRule="auto"/>
        <w:ind w:left="1156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sectPr w:rsidR="006F3FD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7DC" w:rsidRDefault="00EE67DC">
      <w:r>
        <w:separator/>
      </w:r>
    </w:p>
  </w:endnote>
  <w:endnote w:type="continuationSeparator" w:id="0">
    <w:p w:rsidR="00EE67DC" w:rsidRDefault="00EE6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7DC" w:rsidRDefault="00EE67DC">
      <w:r>
        <w:separator/>
      </w:r>
    </w:p>
  </w:footnote>
  <w:footnote w:type="continuationSeparator" w:id="0">
    <w:p w:rsidR="00EE67DC" w:rsidRDefault="00EE67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1CC9"/>
    <w:rsid w:val="0066252A"/>
    <w:rsid w:val="006D0736"/>
    <w:rsid w:val="006D5737"/>
    <w:rsid w:val="006F2805"/>
    <w:rsid w:val="006F3FD1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1B01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67DC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3BE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FED74-960D-4EC9-B7A4-C046B81DD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2023-06-07T13:03:00Z</dcterms:modified>
</cp:coreProperties>
</file>