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68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гр.Бику М.П.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688D" w:rsidRDefault="009C688D" w:rsidP="009C688D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гр.Бика М.П.,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C688D" w:rsidRDefault="009C688D" w:rsidP="009C688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9C688D" w:rsidRDefault="009C688D" w:rsidP="009C688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9C688D" w:rsidRDefault="009C688D" w:rsidP="009C688D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C688D" w:rsidRDefault="009C688D" w:rsidP="009C688D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9C688D" w:rsidRDefault="009C688D" w:rsidP="009C68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гр.Бику Миколі Петровичу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9C688D" w:rsidRDefault="009C688D" w:rsidP="009C68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Гр.Бику Миколі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C688D" w:rsidRDefault="009C688D" w:rsidP="009C688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C688D" w:rsidRDefault="009C688D" w:rsidP="009C688D">
      <w:pPr>
        <w:spacing w:line="276" w:lineRule="auto"/>
        <w:ind w:left="567" w:right="142"/>
        <w:rPr>
          <w:szCs w:val="24"/>
        </w:rPr>
      </w:pPr>
    </w:p>
    <w:p w:rsidR="009C688D" w:rsidRDefault="009C688D" w:rsidP="009C688D">
      <w:pPr>
        <w:spacing w:line="276" w:lineRule="auto"/>
        <w:ind w:left="567" w:right="142"/>
        <w:rPr>
          <w:szCs w:val="24"/>
        </w:rPr>
      </w:pPr>
    </w:p>
    <w:p w:rsidR="009C688D" w:rsidRDefault="009C688D" w:rsidP="009C688D">
      <w:pPr>
        <w:spacing w:line="276" w:lineRule="auto"/>
        <w:ind w:left="567" w:right="142"/>
        <w:rPr>
          <w:szCs w:val="24"/>
        </w:rPr>
      </w:pPr>
    </w:p>
    <w:p w:rsidR="009C688D" w:rsidRDefault="009C688D" w:rsidP="009C688D">
      <w:pPr>
        <w:spacing w:line="276" w:lineRule="auto"/>
        <w:ind w:left="567" w:right="142"/>
        <w:rPr>
          <w:szCs w:val="24"/>
        </w:rPr>
      </w:pPr>
    </w:p>
    <w:p w:rsidR="009C688D" w:rsidRDefault="009C688D" w:rsidP="009C688D">
      <w:pPr>
        <w:spacing w:line="276" w:lineRule="auto"/>
        <w:ind w:left="1156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  <w:bookmarkStart w:id="1" w:name="_GoBack"/>
      <w:bookmarkEnd w:id="1"/>
    </w:p>
    <w:sectPr w:rsidR="009C688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5F" w:rsidRDefault="00AF705F">
      <w:r>
        <w:separator/>
      </w:r>
    </w:p>
  </w:endnote>
  <w:endnote w:type="continuationSeparator" w:id="0">
    <w:p w:rsidR="00AF705F" w:rsidRDefault="00AF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5F" w:rsidRDefault="00AF705F">
      <w:r>
        <w:separator/>
      </w:r>
    </w:p>
  </w:footnote>
  <w:footnote w:type="continuationSeparator" w:id="0">
    <w:p w:rsidR="00AF705F" w:rsidRDefault="00AF7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88D"/>
    <w:rsid w:val="00A02423"/>
    <w:rsid w:val="00A20109"/>
    <w:rsid w:val="00A769F3"/>
    <w:rsid w:val="00A9594B"/>
    <w:rsid w:val="00AD22C5"/>
    <w:rsid w:val="00AE7596"/>
    <w:rsid w:val="00AF705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185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2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387E0-2187-4A17-8E04-2191A50DE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2023-06-07T13:05:00Z</dcterms:modified>
</cp:coreProperties>
</file>