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1843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F7C0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гр.Забродському О.А.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F7C0C" w:rsidRDefault="003F7C0C" w:rsidP="003F7C0C">
      <w:pPr>
        <w:spacing w:line="276" w:lineRule="auto"/>
        <w:ind w:left="567" w:right="142"/>
        <w:rPr>
          <w:rFonts w:ascii="Arial" w:hAnsi="Arial" w:cs="Arial"/>
          <w:szCs w:val="24"/>
          <w:lang w:val="ru-RU"/>
        </w:rPr>
      </w:pPr>
    </w:p>
    <w:p w:rsidR="003F7C0C" w:rsidRDefault="003F7C0C" w:rsidP="003F7C0C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гр.Забродського О.А.,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F7C0C" w:rsidRDefault="003F7C0C" w:rsidP="003F7C0C">
      <w:pPr>
        <w:spacing w:line="276" w:lineRule="auto"/>
        <w:ind w:right="142"/>
        <w:rPr>
          <w:rFonts w:ascii="Arial" w:hAnsi="Arial" w:cs="Arial"/>
          <w:szCs w:val="24"/>
        </w:rPr>
      </w:pPr>
    </w:p>
    <w:p w:rsidR="003F7C0C" w:rsidRDefault="003F7C0C" w:rsidP="003F7C0C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3F7C0C" w:rsidRDefault="003F7C0C" w:rsidP="003F7C0C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3F7C0C" w:rsidRDefault="003F7C0C" w:rsidP="003F7C0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гр.Забродському Олександру Анатолійовичу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3F7C0C" w:rsidRDefault="003F7C0C" w:rsidP="003F7C0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Гр.Забродському Олександру Анатолійовичу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F7C0C" w:rsidRDefault="003F7C0C" w:rsidP="003F7C0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F7C0C" w:rsidRDefault="003F7C0C" w:rsidP="003F7C0C">
      <w:pPr>
        <w:spacing w:line="276" w:lineRule="auto"/>
        <w:ind w:left="567" w:right="142"/>
        <w:rPr>
          <w:szCs w:val="24"/>
        </w:rPr>
      </w:pPr>
    </w:p>
    <w:p w:rsidR="003F7C0C" w:rsidRDefault="003F7C0C" w:rsidP="003F7C0C">
      <w:pPr>
        <w:spacing w:line="276" w:lineRule="auto"/>
        <w:ind w:right="142"/>
        <w:rPr>
          <w:szCs w:val="24"/>
        </w:rPr>
      </w:pPr>
    </w:p>
    <w:p w:rsidR="003F7C0C" w:rsidRDefault="003F7C0C" w:rsidP="003F7C0C">
      <w:pPr>
        <w:spacing w:line="276" w:lineRule="auto"/>
        <w:ind w:left="1156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  <w:bookmarkStart w:id="1" w:name="_GoBack"/>
      <w:bookmarkEnd w:id="1"/>
    </w:p>
    <w:sectPr w:rsidR="003F7C0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289" w:rsidRDefault="00094289">
      <w:r>
        <w:separator/>
      </w:r>
    </w:p>
  </w:endnote>
  <w:endnote w:type="continuationSeparator" w:id="0">
    <w:p w:rsidR="00094289" w:rsidRDefault="00094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289" w:rsidRDefault="00094289">
      <w:r>
        <w:separator/>
      </w:r>
    </w:p>
  </w:footnote>
  <w:footnote w:type="continuationSeparator" w:id="0">
    <w:p w:rsidR="00094289" w:rsidRDefault="000942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428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7C0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085D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0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CD09F-89B3-4E5B-B9C0-C6D7617A2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974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2023-06-07T13:08:00Z</dcterms:modified>
</cp:coreProperties>
</file>